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D813E" w14:textId="2EF32259" w:rsidR="00F704F6" w:rsidRPr="00F704F6" w:rsidRDefault="005D701B" w:rsidP="00C31A11">
      <w:pPr>
        <w:pStyle w:val="Maintitle"/>
        <w:jc w:val="center"/>
        <w:rPr>
          <w:rFonts w:ascii="NouvelR" w:hAnsi="NouvelR"/>
          <w:noProof/>
          <w:lang w:val="fr"/>
        </w:rPr>
      </w:pPr>
      <w:r w:rsidRPr="006402C7">
        <w:rPr>
          <w:rFonts w:ascii="NouvelR" w:hAnsi="NouvelR"/>
          <w:noProof/>
          <w:lang w:val="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8D8BF4" wp14:editId="411C3EBC">
                <wp:simplePos x="0" y="0"/>
                <wp:positionH relativeFrom="page">
                  <wp:posOffset>633730</wp:posOffset>
                </wp:positionH>
                <wp:positionV relativeFrom="page">
                  <wp:posOffset>1242060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69AB8" w14:textId="45AB7E29" w:rsidR="00BD2861" w:rsidRPr="00D61278" w:rsidRDefault="00C31A11" w:rsidP="00BD2861">
                            <w:pPr>
                              <w:contextualSpacing/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31A11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  <w:t xml:space="preserve">29. </w:t>
                            </w:r>
                            <w:proofErr w:type="spellStart"/>
                            <w:r w:rsidRPr="00C31A11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  <w:t>srpna</w:t>
                            </w:r>
                            <w:proofErr w:type="spellEnd"/>
                            <w:r w:rsidRPr="00C31A11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BD2861" w:rsidRPr="00C31A11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  <w:t>2022</w:t>
                            </w:r>
                            <w:r w:rsidR="00BD2861" w:rsidRPr="00D61278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DFEAA9B" w14:textId="57C3F5B9" w:rsidR="005D701B" w:rsidRPr="006402C7" w:rsidRDefault="005D701B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D8BF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7.8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Jwxk7P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13B69AB8" w14:textId="45AB7E29" w:rsidR="00BD2861" w:rsidRPr="00D61278" w:rsidRDefault="00C31A11" w:rsidP="00BD2861">
                      <w:pPr>
                        <w:contextualSpacing/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</w:pPr>
                      <w:r w:rsidRPr="00C31A11"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  <w:t xml:space="preserve">29. </w:t>
                      </w:r>
                      <w:proofErr w:type="spellStart"/>
                      <w:r w:rsidRPr="00C31A11"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  <w:t>srpna</w:t>
                      </w:r>
                      <w:proofErr w:type="spellEnd"/>
                      <w:r w:rsidRPr="00C31A11"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BD2861" w:rsidRPr="00C31A11"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  <w:t>2022</w:t>
                      </w:r>
                      <w:r w:rsidR="00BD2861" w:rsidRPr="00D61278">
                        <w:rPr>
                          <w:rFonts w:ascii="NouvelR" w:hAnsi="NouvelR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DFEAA9B" w14:textId="57C3F5B9" w:rsidR="005D701B" w:rsidRPr="006402C7" w:rsidRDefault="005D701B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CDA">
        <w:rPr>
          <w:rFonts w:ascii="NouvelR" w:hAnsi="NouvelR"/>
          <w:noProof/>
          <w:lang w:val="fr"/>
        </w:rPr>
        <w:t>Hippie caviar motel</w:t>
      </w:r>
    </w:p>
    <w:p w14:paraId="70852E23" w14:textId="31332358" w:rsidR="003375B5" w:rsidRPr="00F704F6" w:rsidRDefault="00C31A11" w:rsidP="00C31A11">
      <w:pPr>
        <w:pStyle w:val="Maintitle"/>
        <w:jc w:val="center"/>
        <w:rPr>
          <w:rFonts w:ascii="NouvelR" w:hAnsi="NouvelR"/>
          <w:caps w:val="0"/>
          <w:lang w:val="en-US"/>
        </w:rPr>
      </w:pPr>
      <w:r>
        <w:rPr>
          <w:rFonts w:ascii="NouvelR" w:hAnsi="NouvelR"/>
          <w:caps w:val="0"/>
          <w:noProof/>
          <w:lang w:val="fr"/>
        </w:rPr>
        <w:t>D</w:t>
      </w:r>
      <w:r w:rsidR="00AA3CDA">
        <w:rPr>
          <w:rFonts w:ascii="NouvelR" w:hAnsi="NouvelR"/>
          <w:caps w:val="0"/>
          <w:noProof/>
          <w:lang w:val="fr"/>
        </w:rPr>
        <w:t>ivoký domov</w:t>
      </w:r>
    </w:p>
    <w:p w14:paraId="456364CF" w14:textId="75FE4C67" w:rsidR="00356AD2" w:rsidRDefault="00356AD2" w:rsidP="00D15BCF">
      <w:pPr>
        <w:pStyle w:val="Maintitle"/>
        <w:rPr>
          <w:rFonts w:ascii="NouvelR" w:hAnsi="NouvelR"/>
          <w:lang w:val="en-US"/>
        </w:rPr>
      </w:pPr>
    </w:p>
    <w:p w14:paraId="63784D42" w14:textId="77777777" w:rsidR="00AA3CDA" w:rsidRPr="00AA3CDA" w:rsidRDefault="00AA3CDA" w:rsidP="00AA3CDA">
      <w:pPr>
        <w:pStyle w:val="Maintitle"/>
        <w:numPr>
          <w:ilvl w:val="0"/>
          <w:numId w:val="16"/>
        </w:numPr>
        <w:jc w:val="both"/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</w:pPr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Po Hippie Caviar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Hotelu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začíná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Renault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novou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kapitolu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své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toulavé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vize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s Hippie Caviar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Motelem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.</w:t>
      </w:r>
    </w:p>
    <w:p w14:paraId="1938D923" w14:textId="41BAB8A1" w:rsidR="00AA3CDA" w:rsidRPr="00AA3CDA" w:rsidRDefault="00AA3CDA" w:rsidP="00AA3CDA">
      <w:pPr>
        <w:pStyle w:val="Maintitle"/>
        <w:numPr>
          <w:ilvl w:val="0"/>
          <w:numId w:val="16"/>
        </w:numPr>
        <w:jc w:val="both"/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</w:pP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Tento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předváděcí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vůz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postavený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na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základě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zcela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nového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modelu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Renault Kangoo E-Tech Electric, je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mobilním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přístřeškem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pro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dobrodruhy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a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milovníky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sportu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kteří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milují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otevřené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prostory</w:t>
      </w:r>
      <w:proofErr w:type="spellEnd"/>
      <w:r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.</w:t>
      </w:r>
    </w:p>
    <w:p w14:paraId="5FC3B25A" w14:textId="66922199" w:rsidR="00356AD2" w:rsidRDefault="00AA3CDA" w:rsidP="00AA3CDA">
      <w:pPr>
        <w:pStyle w:val="Maintitle"/>
        <w:numPr>
          <w:ilvl w:val="0"/>
          <w:numId w:val="16"/>
        </w:numPr>
        <w:jc w:val="both"/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</w:pP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Showcar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je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plně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elektrický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navržený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z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recyklovaných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materiálů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dokonale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zapadá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do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přírodního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prostředí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a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bude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představen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na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IAA Transportation v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Hannoveru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letos</w:t>
      </w:r>
      <w:proofErr w:type="spellEnd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 xml:space="preserve"> v </w:t>
      </w:r>
      <w:proofErr w:type="spellStart"/>
      <w:r w:rsidRPr="00AA3CDA"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září</w:t>
      </w:r>
      <w:proofErr w:type="spellEnd"/>
      <w:r>
        <w:rPr>
          <w:rFonts w:ascii="NouvelR" w:hAnsi="NouvelR" w:cstheme="minorBidi"/>
          <w:bCs w:val="0"/>
          <w:caps w:val="0"/>
          <w:color w:val="000000" w:themeColor="text1"/>
          <w:sz w:val="22"/>
          <w:szCs w:val="22"/>
          <w:lang w:val="en-US"/>
        </w:rPr>
        <w:t>.</w:t>
      </w:r>
    </w:p>
    <w:p w14:paraId="37C60FAB" w14:textId="77777777" w:rsidR="00356AD2" w:rsidRPr="007B0B9D" w:rsidRDefault="00356AD2" w:rsidP="00D15BCF">
      <w:pPr>
        <w:pStyle w:val="Maintitle"/>
        <w:rPr>
          <w:rFonts w:ascii="NouvelR" w:hAnsi="NouvelR"/>
          <w:lang w:val="en-US"/>
        </w:rPr>
      </w:pPr>
    </w:p>
    <w:p w14:paraId="7288B8A5" w14:textId="3EADBFA0" w:rsidR="00CD0D5A" w:rsidRPr="007B0B9D" w:rsidRDefault="00CD0D5A" w:rsidP="00CD0D5A">
      <w:pPr>
        <w:jc w:val="both"/>
        <w:rPr>
          <w:rFonts w:ascii="NouvelR" w:hAnsi="NouvelR"/>
          <w:b/>
          <w:color w:val="000000" w:themeColor="text1"/>
          <w:sz w:val="22"/>
          <w:lang w:val="en-US"/>
        </w:rPr>
      </w:pPr>
    </w:p>
    <w:p w14:paraId="0F1802A5" w14:textId="19D032CF" w:rsidR="00A461F9" w:rsidRPr="007B0B9D" w:rsidRDefault="0041085D" w:rsidP="006B1855">
      <w:pPr>
        <w:pStyle w:val="Sous-titre1"/>
        <w:rPr>
          <w:rFonts w:ascii="NouvelR" w:hAnsi="NouvelR"/>
          <w:lang w:val="en-US"/>
        </w:rPr>
      </w:pPr>
      <w:r>
        <w:rPr>
          <w:noProof/>
        </w:rPr>
        <w:drawing>
          <wp:inline distT="0" distB="0" distL="0" distR="0" wp14:anchorId="057F7789" wp14:editId="452A260F">
            <wp:extent cx="6260465" cy="3507105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6B2A" w14:textId="7028AE37" w:rsidR="00FA139E" w:rsidRPr="007B0B9D" w:rsidRDefault="00FA139E" w:rsidP="006B1855">
      <w:pPr>
        <w:pStyle w:val="Sous-titre1"/>
        <w:rPr>
          <w:rFonts w:ascii="NouvelR" w:hAnsi="NouvelR"/>
          <w:lang w:val="en-US"/>
        </w:rPr>
      </w:pPr>
    </w:p>
    <w:p w14:paraId="14F03557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t xml:space="preserve">Renault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představil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showcar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Hippie Caviar Hotel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bázi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modelu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Trafic v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loňském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roce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aby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reagoval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rostoucí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touhu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cestování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možnostech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rozjímat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nad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přírodou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v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idylickém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prostředí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zároveň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užívat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pohodlí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vybavení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pětihvězdičkového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hotelu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5E3B0978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19E729A5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Právě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s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cílem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uspokojit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stejnou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touhu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přišel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loni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v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červenci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trh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zcela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nový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Renault Trafic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SpaceNomad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první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přestavěná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verze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dodávky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dostupná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přímo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z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katalogu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54356BBE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207338D5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t xml:space="preserve">Renault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nyní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přešel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k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druhému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dějství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své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produktové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strategie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pro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vozy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pro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volný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čas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a to s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předváděcím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vozem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Hippie Caviar Motel.</w:t>
      </w:r>
    </w:p>
    <w:p w14:paraId="7F5810ED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708E5439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lastRenderedPageBreak/>
        <w:t xml:space="preserve">Tato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přestavěná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dodávka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postavená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základě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zcela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nového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modelu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Kangoo L2 E-Tech Electric, je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toulavým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všestranným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svižným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přístřeškem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pro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dobrodružné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sportovní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nadšence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kteří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mají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rádi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široká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prostranství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vzrušení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1F41FFED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4203EC42" w14:textId="115E59E0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t xml:space="preserve">Je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navržen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jako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základní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tábor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který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může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bez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námahy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přeskakovat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z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jednoho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místa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druhé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: Hippie Caviar</w:t>
      </w:r>
      <w:r>
        <w:rPr>
          <w:rFonts w:ascii="NouvelR" w:hAnsi="NouvelR" w:cs="Arial"/>
          <w:sz w:val="22"/>
          <w:szCs w:val="22"/>
          <w:lang w:val="en-US"/>
        </w:rPr>
        <w:t xml:space="preserve"> Motel</w:t>
      </w:r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dojezd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285 km</w:t>
      </w:r>
      <w:r w:rsidRPr="0041085D">
        <w:rPr>
          <w:rFonts w:ascii="NouvelR" w:hAnsi="NouvelR" w:cs="Arial"/>
          <w:sz w:val="22"/>
          <w:szCs w:val="22"/>
          <w:vertAlign w:val="superscript"/>
          <w:lang w:val="en-US"/>
        </w:rPr>
        <w:t>1</w:t>
      </w:r>
      <w:r w:rsidRPr="0041085D">
        <w:rPr>
          <w:rFonts w:ascii="NouvelR" w:hAnsi="NouvelR" w:cs="Arial"/>
          <w:sz w:val="22"/>
          <w:szCs w:val="22"/>
          <w:lang w:val="en-US"/>
        </w:rPr>
        <w:t xml:space="preserve"> a k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jeho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prodloužení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o 170 km</w:t>
      </w:r>
      <w:r w:rsidRPr="0041085D">
        <w:rPr>
          <w:rFonts w:ascii="NouvelR" w:hAnsi="NouvelR" w:cs="Arial"/>
          <w:sz w:val="22"/>
          <w:szCs w:val="22"/>
          <w:vertAlign w:val="superscript"/>
          <w:lang w:val="en-US"/>
        </w:rPr>
        <w:t>1</w:t>
      </w:r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stačí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pouhých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30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minut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.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Jeho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motor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má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výkon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90 kW (120 k) a je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napájen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baterií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kapacitě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45 kWh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schopnou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dobíjet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až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80 kW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stejnosměrného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proudu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2B8B6C8E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1ED04F7E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Několik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chytrých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úložných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prostorů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umožňuje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přepravu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sportovních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souprav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uvnitř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vně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vozidla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38864853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129170CC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Střešní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nosič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pojme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lyže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ještě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zbude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dost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místa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obrovskou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panoramatickou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střechu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abyste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sklopení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lavice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do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pohodlného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lůžka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mohli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užívat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hvězd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70A0F103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694AF50D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Tento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předváděcí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vůz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také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překypuje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příklady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strategie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Renaultu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pro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snižování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emisí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uhlíku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během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celého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životního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cyklu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vozidla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-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včetně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polic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podlahy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z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recyklovaných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pneumatik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korku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plně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elektrického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pohonu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7BA7E263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72A4FB07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t xml:space="preserve">Motel Hippie Caviar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bude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představen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veletrhu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IAA Transportation v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Hannoveru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letos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19.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září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>.</w:t>
      </w:r>
    </w:p>
    <w:p w14:paraId="3E3F408B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1B9BD7DC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</w:p>
    <w:p w14:paraId="44B4D1B6" w14:textId="77777777" w:rsidR="0041085D" w:rsidRPr="0041085D" w:rsidRDefault="0041085D" w:rsidP="0041085D">
      <w:pPr>
        <w:jc w:val="both"/>
        <w:rPr>
          <w:rFonts w:ascii="NouvelR" w:hAnsi="NouvelR" w:cs="Arial"/>
          <w:sz w:val="22"/>
          <w:szCs w:val="22"/>
          <w:lang w:val="en-US"/>
        </w:rPr>
      </w:pPr>
    </w:p>
    <w:p w14:paraId="247D5FAD" w14:textId="09A96765" w:rsidR="00307B94" w:rsidRPr="0041085D" w:rsidRDefault="0041085D" w:rsidP="00F63037">
      <w:pPr>
        <w:jc w:val="both"/>
        <w:rPr>
          <w:rFonts w:ascii="NouvelR" w:hAnsi="NouvelR" w:cs="Arial"/>
          <w:sz w:val="22"/>
          <w:szCs w:val="22"/>
          <w:lang w:val="en-US"/>
        </w:rPr>
      </w:pPr>
      <w:r w:rsidRPr="0041085D">
        <w:rPr>
          <w:rFonts w:ascii="NouvelR" w:hAnsi="NouvelR" w:cs="Arial"/>
          <w:sz w:val="22"/>
          <w:szCs w:val="22"/>
          <w:vertAlign w:val="superscript"/>
          <w:lang w:val="en-US"/>
        </w:rPr>
        <w:t>1</w:t>
      </w:r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Čísla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čekají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na</w:t>
      </w:r>
      <w:proofErr w:type="spellEnd"/>
      <w:r w:rsidRPr="0041085D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41085D">
        <w:rPr>
          <w:rFonts w:ascii="NouvelR" w:hAnsi="NouvelR" w:cs="Arial"/>
          <w:sz w:val="22"/>
          <w:szCs w:val="22"/>
          <w:lang w:val="en-US"/>
        </w:rPr>
        <w:t>certifikaci</w:t>
      </w:r>
      <w:proofErr w:type="spellEnd"/>
    </w:p>
    <w:p w14:paraId="7C5290FE" w14:textId="42F05626" w:rsidR="008D642A" w:rsidRDefault="008D642A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1925BC16" w14:textId="57AD4805" w:rsidR="0041085D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2DB0D237" w14:textId="6BAAB26D" w:rsidR="0041085D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0E8BE774" w14:textId="283AF754" w:rsidR="0041085D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792F0F1B" w14:textId="77777777" w:rsidR="0041085D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2BB70B9E" w14:textId="284580D8" w:rsidR="0041085D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0D6CAD26" w14:textId="77777777" w:rsidR="0041085D" w:rsidRPr="003821A8" w:rsidRDefault="0041085D" w:rsidP="00F63037">
      <w:pPr>
        <w:jc w:val="both"/>
        <w:rPr>
          <w:rFonts w:ascii="NouvelR" w:hAnsi="NouvelR" w:cs="Arial"/>
          <w:b/>
          <w:bCs/>
          <w:caps/>
          <w:sz w:val="18"/>
          <w:szCs w:val="18"/>
          <w:lang w:val="en-US"/>
        </w:rPr>
      </w:pPr>
    </w:p>
    <w:p w14:paraId="7D6AE8B0" w14:textId="77777777" w:rsidR="003821A8" w:rsidRPr="003821A8" w:rsidRDefault="003821A8" w:rsidP="003821A8">
      <w:pPr>
        <w:jc w:val="both"/>
        <w:rPr>
          <w:rFonts w:ascii="NouvelR" w:hAnsi="NouvelR" w:cs="Arial"/>
          <w:b/>
          <w:bCs/>
          <w:caps/>
          <w:sz w:val="22"/>
          <w:szCs w:val="22"/>
          <w:lang w:val="en-US"/>
        </w:rPr>
      </w:pPr>
      <w:r w:rsidRPr="003821A8">
        <w:rPr>
          <w:rFonts w:ascii="NouvelR" w:hAnsi="NouvelR" w:cs="Arial"/>
          <w:b/>
          <w:bCs/>
          <w:caps/>
          <w:sz w:val="22"/>
          <w:szCs w:val="22"/>
          <w:lang w:val="en-US"/>
        </w:rPr>
        <w:t>O SPOLEČNOSTI RENAULT</w:t>
      </w:r>
    </w:p>
    <w:p w14:paraId="096D9377" w14:textId="77777777" w:rsidR="003821A8" w:rsidRPr="003821A8" w:rsidRDefault="003821A8" w:rsidP="003821A8">
      <w:pPr>
        <w:jc w:val="both"/>
        <w:rPr>
          <w:rFonts w:ascii="NouvelR" w:hAnsi="NouvelR" w:cs="Arial"/>
          <w:b/>
          <w:bCs/>
          <w:caps/>
          <w:sz w:val="22"/>
          <w:szCs w:val="22"/>
          <w:lang w:val="en-US"/>
        </w:rPr>
      </w:pPr>
    </w:p>
    <w:p w14:paraId="162F750A" w14:textId="4BBEE285" w:rsidR="002C6563" w:rsidRPr="003821A8" w:rsidRDefault="003821A8" w:rsidP="003821A8">
      <w:pPr>
        <w:jc w:val="both"/>
        <w:rPr>
          <w:rFonts w:ascii="NouvelR" w:hAnsi="NouvelR"/>
          <w:sz w:val="32"/>
          <w:szCs w:val="32"/>
          <w:lang w:val="en-US"/>
        </w:rPr>
      </w:pPr>
      <w:r w:rsidRPr="003821A8">
        <w:rPr>
          <w:rFonts w:ascii="NouvelR" w:hAnsi="NouvelR" w:cs="Arial"/>
          <w:sz w:val="22"/>
          <w:szCs w:val="22"/>
          <w:lang w:val="en-US"/>
        </w:rPr>
        <w:t xml:space="preserve">Renault,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historická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značka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mobility a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průkopník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elektromobilů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v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Evropě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vždy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vyvíjel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inovativní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vozidla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. Se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strategickým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plánem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"Renaulution" se Renault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pustil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do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ambiciózní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transformace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která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přináší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hodnotu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směřuje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ke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konkurenceschopnější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vyváženější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gramStart"/>
      <w:r w:rsidRPr="003821A8">
        <w:rPr>
          <w:rFonts w:ascii="NouvelR" w:hAnsi="NouvelR" w:cs="Arial"/>
          <w:sz w:val="22"/>
          <w:szCs w:val="22"/>
          <w:lang w:val="en-US"/>
        </w:rPr>
        <w:t>a</w:t>
      </w:r>
      <w:proofErr w:type="gram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elektrifikovanější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nabídce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.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Jeho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ambicí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je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ztělesňovat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modernost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gramStart"/>
      <w:r w:rsidRPr="003821A8">
        <w:rPr>
          <w:rFonts w:ascii="NouvelR" w:hAnsi="NouvelR" w:cs="Arial"/>
          <w:sz w:val="22"/>
          <w:szCs w:val="22"/>
          <w:lang w:val="en-US"/>
        </w:rPr>
        <w:t>a</w:t>
      </w:r>
      <w:proofErr w:type="gram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inovace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v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oblasti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technologií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,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energie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a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služeb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mobility v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automobilovém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průmyslu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i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mimo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 xml:space="preserve"> </w:t>
      </w:r>
      <w:proofErr w:type="spellStart"/>
      <w:r w:rsidRPr="003821A8">
        <w:rPr>
          <w:rFonts w:ascii="NouvelR" w:hAnsi="NouvelR" w:cs="Arial"/>
          <w:sz w:val="22"/>
          <w:szCs w:val="22"/>
          <w:lang w:val="en-US"/>
        </w:rPr>
        <w:t>něj</w:t>
      </w:r>
      <w:proofErr w:type="spellEnd"/>
      <w:r w:rsidRPr="003821A8">
        <w:rPr>
          <w:rFonts w:ascii="NouvelR" w:hAnsi="NouvelR" w:cs="Arial"/>
          <w:sz w:val="22"/>
          <w:szCs w:val="22"/>
          <w:lang w:val="en-US"/>
        </w:rPr>
        <w:t>.</w:t>
      </w:r>
    </w:p>
    <w:p w14:paraId="3F356B61" w14:textId="1D63647D" w:rsidR="002C6563" w:rsidRDefault="002C6563" w:rsidP="00DE5E89">
      <w:pPr>
        <w:spacing w:after="160" w:line="252" w:lineRule="auto"/>
        <w:contextualSpacing/>
        <w:jc w:val="both"/>
        <w:rPr>
          <w:rFonts w:ascii="NouvelR" w:hAnsi="NouvelR" w:cs="Arial"/>
          <w:b/>
          <w:bCs/>
          <w:sz w:val="20"/>
          <w:szCs w:val="20"/>
          <w:lang w:val="en-US"/>
        </w:rPr>
      </w:pPr>
    </w:p>
    <w:p w14:paraId="0912D59F" w14:textId="3299EFCE" w:rsidR="0041085D" w:rsidRDefault="0041085D" w:rsidP="00DE5E89">
      <w:pPr>
        <w:spacing w:after="160" w:line="252" w:lineRule="auto"/>
        <w:contextualSpacing/>
        <w:jc w:val="both"/>
        <w:rPr>
          <w:rFonts w:ascii="NouvelR" w:hAnsi="NouvelR" w:cs="Arial"/>
          <w:b/>
          <w:bCs/>
          <w:sz w:val="20"/>
          <w:szCs w:val="20"/>
          <w:lang w:val="en-US"/>
        </w:rPr>
      </w:pPr>
    </w:p>
    <w:p w14:paraId="569190C5" w14:textId="77777777" w:rsidR="0041085D" w:rsidRPr="00F63037" w:rsidRDefault="0041085D" w:rsidP="00DE5E89">
      <w:pPr>
        <w:spacing w:after="160" w:line="252" w:lineRule="auto"/>
        <w:contextualSpacing/>
        <w:jc w:val="both"/>
        <w:rPr>
          <w:rFonts w:ascii="NouvelR" w:hAnsi="NouvelR" w:cs="Arial"/>
          <w:b/>
          <w:bCs/>
          <w:sz w:val="20"/>
          <w:szCs w:val="20"/>
          <w:lang w:val="en-US"/>
        </w:rPr>
      </w:pPr>
    </w:p>
    <w:p w14:paraId="27A273D2" w14:textId="77777777" w:rsidR="00904C8B" w:rsidRPr="00F63037" w:rsidRDefault="00904C8B" w:rsidP="002A3EBA">
      <w:pPr>
        <w:pStyle w:val="Currenttext"/>
        <w:spacing w:line="240" w:lineRule="auto"/>
        <w:jc w:val="both"/>
        <w:rPr>
          <w:rFonts w:ascii="NouvelR" w:hAnsi="NouvelR"/>
          <w:sz w:val="16"/>
          <w:szCs w:val="16"/>
          <w:vertAlign w:val="superscript"/>
          <w:lang w:val="en-US"/>
        </w:rPr>
      </w:pPr>
    </w:p>
    <w:p w14:paraId="6B0ABA7A" w14:textId="77777777" w:rsidR="003821A8" w:rsidRPr="00AA1E7B" w:rsidRDefault="003821A8" w:rsidP="003821A8">
      <w:pPr>
        <w:rPr>
          <w:rFonts w:ascii="NouvelR" w:hAnsi="NouvelR" w:cs="Arial"/>
          <w:b/>
          <w:bCs/>
          <w:sz w:val="20"/>
          <w:szCs w:val="20"/>
          <w:lang w:val="en-US"/>
        </w:rPr>
      </w:pPr>
      <w:r w:rsidRPr="00AA1E7B">
        <w:rPr>
          <w:rFonts w:ascii="NouvelR" w:hAnsi="NouvelR" w:cs="Arial"/>
          <w:b/>
          <w:bCs/>
          <w:sz w:val="20"/>
          <w:szCs w:val="20"/>
          <w:lang w:val="en-US"/>
        </w:rPr>
        <w:t>RENAULT PRESS</w:t>
      </w:r>
    </w:p>
    <w:p w14:paraId="15A0DA60" w14:textId="77777777" w:rsidR="003821A8" w:rsidRPr="00AA1E7B" w:rsidRDefault="003821A8" w:rsidP="003821A8">
      <w:pPr>
        <w:rPr>
          <w:rFonts w:ascii="NouvelR" w:hAnsi="NouvelR" w:cs="Arial"/>
          <w:sz w:val="16"/>
          <w:szCs w:val="16"/>
          <w:lang w:val="en-US"/>
        </w:rPr>
      </w:pPr>
      <w:r w:rsidRPr="00AA1E7B">
        <w:rPr>
          <w:rFonts w:ascii="NouvelR" w:hAnsi="NouvelR" w:cs="Arial"/>
          <w:sz w:val="16"/>
          <w:szCs w:val="16"/>
          <w:lang w:val="en-US"/>
        </w:rPr>
        <w:t>+</w:t>
      </w:r>
      <w:r>
        <w:rPr>
          <w:rFonts w:ascii="NouvelR" w:hAnsi="NouvelR" w:cs="Arial"/>
          <w:sz w:val="16"/>
          <w:szCs w:val="16"/>
          <w:lang w:val="en-US"/>
        </w:rPr>
        <w:t>420 602 275 168</w:t>
      </w:r>
    </w:p>
    <w:p w14:paraId="56E658AF" w14:textId="77777777" w:rsidR="003821A8" w:rsidRPr="00AA1E7B" w:rsidRDefault="003821A8" w:rsidP="003821A8">
      <w:pPr>
        <w:rPr>
          <w:rFonts w:ascii="NouvelR" w:hAnsi="NouvelR" w:cs="Arial"/>
          <w:sz w:val="16"/>
          <w:szCs w:val="16"/>
          <w:lang w:val="en-US"/>
        </w:rPr>
      </w:pPr>
      <w:r>
        <w:rPr>
          <w:rFonts w:ascii="NouvelR" w:hAnsi="NouvelR" w:cs="Arial"/>
          <w:sz w:val="16"/>
          <w:szCs w:val="16"/>
          <w:lang w:val="en-US"/>
        </w:rPr>
        <w:t>Jitka.skalickova</w:t>
      </w:r>
      <w:r w:rsidRPr="00AA1E7B">
        <w:rPr>
          <w:rFonts w:ascii="NouvelR" w:hAnsi="NouvelR" w:cs="Arial"/>
          <w:sz w:val="16"/>
          <w:szCs w:val="16"/>
          <w:lang w:val="en-US"/>
        </w:rPr>
        <w:t>@renault.</w:t>
      </w:r>
      <w:r>
        <w:rPr>
          <w:rFonts w:ascii="NouvelR" w:hAnsi="NouvelR" w:cs="Arial"/>
          <w:sz w:val="16"/>
          <w:szCs w:val="16"/>
          <w:lang w:val="en-US"/>
        </w:rPr>
        <w:t>cz</w:t>
      </w:r>
    </w:p>
    <w:p w14:paraId="5DE51A2C" w14:textId="77777777" w:rsidR="003821A8" w:rsidRPr="00AA1E7B" w:rsidRDefault="003821A8" w:rsidP="003821A8">
      <w:pPr>
        <w:rPr>
          <w:rFonts w:ascii="NouvelR" w:hAnsi="NouvelR" w:cs="Arial"/>
          <w:sz w:val="16"/>
          <w:szCs w:val="16"/>
          <w:lang w:val="en-US"/>
        </w:rPr>
      </w:pPr>
      <w:r w:rsidRPr="00AA1E7B">
        <w:rPr>
          <w:rFonts w:ascii="NouvelR" w:hAnsi="NouvelR" w:cs="Arial"/>
          <w:sz w:val="16"/>
          <w:szCs w:val="16"/>
          <w:lang w:val="en-US"/>
        </w:rPr>
        <w:t>media.renault.c</w:t>
      </w:r>
      <w:r>
        <w:rPr>
          <w:rFonts w:ascii="NouvelR" w:hAnsi="NouvelR" w:cs="Arial"/>
          <w:sz w:val="16"/>
          <w:szCs w:val="16"/>
          <w:lang w:val="en-US"/>
        </w:rPr>
        <w:t>z</w:t>
      </w:r>
    </w:p>
    <w:p w14:paraId="7A9C5B33" w14:textId="1CE0E3F6" w:rsidR="00106A3D" w:rsidRPr="00F63037" w:rsidRDefault="00106A3D">
      <w:pPr>
        <w:pStyle w:val="Currenttext"/>
        <w:spacing w:line="240" w:lineRule="auto"/>
        <w:jc w:val="both"/>
        <w:rPr>
          <w:rFonts w:ascii="NouvelR" w:hAnsi="NouvelR"/>
          <w:sz w:val="14"/>
          <w:szCs w:val="14"/>
          <w:lang w:val="en-US"/>
        </w:rPr>
      </w:pPr>
    </w:p>
    <w:sectPr w:rsidR="00106A3D" w:rsidRPr="00F63037" w:rsidSect="004D7E6D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6FA" w14:textId="77777777" w:rsidR="00D42DF1" w:rsidRDefault="00D42DF1" w:rsidP="00E66B13">
      <w:r>
        <w:rPr>
          <w:lang w:val="fr"/>
        </w:rPr>
        <w:separator/>
      </w:r>
    </w:p>
  </w:endnote>
  <w:endnote w:type="continuationSeparator" w:id="0">
    <w:p w14:paraId="7B12AFC6" w14:textId="77777777" w:rsidR="00D42DF1" w:rsidRDefault="00D42DF1" w:rsidP="00E66B13">
      <w:r>
        <w:rPr>
          <w:lang w:val="fr"/>
        </w:rPr>
        <w:continuationSeparator/>
      </w:r>
    </w:p>
  </w:endnote>
  <w:endnote w:type="continuationNotice" w:id="1">
    <w:p w14:paraId="493BAF2B" w14:textId="77777777" w:rsidR="00D42DF1" w:rsidRDefault="00D42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A99AF" w14:textId="0E82D300" w:rsidR="00147B6D" w:rsidRPr="00AA1E7B" w:rsidRDefault="006402C7" w:rsidP="005422EC">
    <w:pPr>
      <w:pStyle w:val="Zpat"/>
      <w:framePr w:wrap="none" w:vAnchor="text" w:hAnchor="page" w:x="10574" w:y="46"/>
      <w:rPr>
        <w:rStyle w:val="slostrnk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BE56018" wp14:editId="66CB6916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e2a34e8e8c01b79f4cf0758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5BAE76" w14:textId="70AB9BE6" w:rsidR="006402C7" w:rsidRPr="006402C7" w:rsidRDefault="006402C7" w:rsidP="006402C7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6402C7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6402C7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56018" id="_x0000_t202" coordsize="21600,21600" o:spt="202" path="m,l,21600r21600,l21600,xe">
              <v:stroke joinstyle="miter"/>
              <v:path gradientshapeok="t" o:connecttype="rect"/>
            </v:shapetype>
            <v:shape id="MSIPCMe2a34e8e8c01b79f4cf07581" o:spid="_x0000_s1028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YW+7SLMCAABO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725BAE76" w14:textId="70AB9BE6" w:rsidR="006402C7" w:rsidRPr="006402C7" w:rsidRDefault="006402C7" w:rsidP="006402C7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6402C7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6402C7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nk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147B6D" w:rsidRPr="00AA1E7B">
          <w:rPr>
            <w:rStyle w:val="slostrnky"/>
            <w:sz w:val="16"/>
            <w:szCs w:val="16"/>
            <w:lang w:val="fr"/>
          </w:rPr>
          <w:fldChar w:fldCharType="begin"/>
        </w:r>
        <w:r w:rsidR="00147B6D" w:rsidRPr="00AA1E7B">
          <w:rPr>
            <w:rStyle w:val="slostrnky"/>
            <w:sz w:val="16"/>
            <w:szCs w:val="16"/>
            <w:lang w:val="fr"/>
          </w:rPr>
          <w:instrText xml:space="preserve"> PAGE </w:instrText>
        </w:r>
        <w:r w:rsidR="00147B6D" w:rsidRPr="00AA1E7B">
          <w:rPr>
            <w:rStyle w:val="slostrnky"/>
            <w:sz w:val="16"/>
            <w:szCs w:val="16"/>
            <w:lang w:val="fr"/>
          </w:rPr>
          <w:fldChar w:fldCharType="separate"/>
        </w:r>
        <w:r w:rsidR="00147B6D" w:rsidRPr="00AA1E7B">
          <w:rPr>
            <w:rStyle w:val="slostrnky"/>
            <w:sz w:val="16"/>
            <w:szCs w:val="16"/>
            <w:lang w:val="fr"/>
          </w:rPr>
          <w:t>1</w:t>
        </w:r>
        <w:r w:rsidR="00147B6D" w:rsidRPr="00AA1E7B">
          <w:rPr>
            <w:rStyle w:val="slostrnky"/>
            <w:sz w:val="16"/>
            <w:szCs w:val="16"/>
            <w:lang w:val="fr"/>
          </w:rPr>
          <w:fldChar w:fldCharType="end"/>
        </w:r>
        <w:r w:rsidR="00147B6D" w:rsidRPr="00AA1E7B">
          <w:rPr>
            <w:rStyle w:val="slostrnky"/>
            <w:sz w:val="16"/>
            <w:szCs w:val="16"/>
            <w:lang w:val="fr"/>
          </w:rPr>
          <w:t xml:space="preserve"> / </w:t>
        </w:r>
        <w:r w:rsidR="00147B6D" w:rsidRPr="00AA1E7B">
          <w:rPr>
            <w:rStyle w:val="slostrnky"/>
            <w:sz w:val="16"/>
            <w:szCs w:val="16"/>
            <w:lang w:val="fr"/>
          </w:rPr>
          <w:fldChar w:fldCharType="begin"/>
        </w:r>
        <w:r w:rsidR="00147B6D" w:rsidRPr="00AA1E7B">
          <w:rPr>
            <w:rStyle w:val="slostrnky"/>
            <w:sz w:val="16"/>
            <w:szCs w:val="16"/>
            <w:lang w:val="fr"/>
          </w:rPr>
          <w:instrText xml:space="preserve"> NUMPAGES </w:instrText>
        </w:r>
        <w:r w:rsidR="00147B6D" w:rsidRPr="00AA1E7B">
          <w:rPr>
            <w:rStyle w:val="slostrnky"/>
            <w:sz w:val="16"/>
            <w:szCs w:val="16"/>
            <w:lang w:val="fr"/>
          </w:rPr>
          <w:fldChar w:fldCharType="separate"/>
        </w:r>
        <w:r w:rsidR="00147B6D" w:rsidRPr="00AA1E7B">
          <w:rPr>
            <w:rStyle w:val="slostrnky"/>
            <w:sz w:val="16"/>
            <w:szCs w:val="16"/>
            <w:lang w:val="fr"/>
          </w:rPr>
          <w:t>2</w:t>
        </w:r>
        <w:r w:rsidR="00147B6D" w:rsidRPr="00AA1E7B">
          <w:rPr>
            <w:rStyle w:val="slostrnky"/>
            <w:sz w:val="16"/>
            <w:szCs w:val="16"/>
            <w:lang w:val="fr"/>
          </w:rPr>
          <w:fldChar w:fldCharType="end"/>
        </w:r>
      </w:sdtContent>
    </w:sdt>
  </w:p>
  <w:p w14:paraId="4F66B839" w14:textId="77777777" w:rsidR="00147B6D" w:rsidRPr="00AA1E7B" w:rsidRDefault="00147B6D">
    <w:pPr>
      <w:pStyle w:val="Zpat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F618" w14:textId="102CCEC2" w:rsidR="00317B55" w:rsidRPr="00AA1E7B" w:rsidRDefault="006402C7" w:rsidP="00E17EED">
    <w:pPr>
      <w:pStyle w:val="Zpat"/>
      <w:framePr w:wrap="none" w:vAnchor="text" w:hAnchor="margin" w:xAlign="right" w:y="1"/>
      <w:rPr>
        <w:rStyle w:val="slostrnk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2204AD56" wp14:editId="528E6C8B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e6a5487b888563a2a49d644a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721A17" w14:textId="35390133" w:rsidR="006402C7" w:rsidRPr="006402C7" w:rsidRDefault="006402C7" w:rsidP="006402C7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6402C7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6402C7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4AD56" id="_x0000_t202" coordsize="21600,21600" o:spt="202" path="m,l,21600r21600,l21600,xe">
              <v:stroke joinstyle="miter"/>
              <v:path gradientshapeok="t" o:connecttype="rect"/>
            </v:shapetype>
            <v:shape id="MSIPCMe6a5487b888563a2a49d644a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" o:allowincell="f" filled="f" stroked="f" strokeweight=".5pt">
              <v:textbox inset=",0,20pt,0">
                <w:txbxContent>
                  <w:p w14:paraId="01721A17" w14:textId="35390133" w:rsidR="006402C7" w:rsidRPr="006402C7" w:rsidRDefault="006402C7" w:rsidP="006402C7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6402C7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6402C7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nk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4D7E6D" w:rsidRPr="00AA1E7B">
          <w:rPr>
            <w:rStyle w:val="slostrnky"/>
            <w:sz w:val="16"/>
            <w:szCs w:val="16"/>
            <w:lang w:val="fr"/>
          </w:rPr>
          <w:fldChar w:fldCharType="begin"/>
        </w:r>
        <w:r w:rsidR="004D7E6D" w:rsidRPr="00AA1E7B">
          <w:rPr>
            <w:rStyle w:val="slostrnky"/>
            <w:sz w:val="16"/>
            <w:szCs w:val="16"/>
            <w:lang w:val="fr"/>
          </w:rPr>
          <w:instrText xml:space="preserve"> PAGE </w:instrText>
        </w:r>
        <w:r w:rsidR="004D7E6D" w:rsidRPr="00AA1E7B">
          <w:rPr>
            <w:rStyle w:val="slostrnky"/>
            <w:sz w:val="16"/>
            <w:szCs w:val="16"/>
            <w:lang w:val="fr"/>
          </w:rPr>
          <w:fldChar w:fldCharType="separate"/>
        </w:r>
        <w:r w:rsidR="004D7E6D" w:rsidRPr="00AA1E7B">
          <w:rPr>
            <w:rStyle w:val="slostrnky"/>
            <w:noProof/>
            <w:sz w:val="16"/>
            <w:szCs w:val="16"/>
            <w:lang w:val="fr"/>
          </w:rPr>
          <w:t>1</w:t>
        </w:r>
        <w:r w:rsidR="004D7E6D" w:rsidRPr="00AA1E7B">
          <w:rPr>
            <w:rStyle w:val="slostrnky"/>
            <w:sz w:val="16"/>
            <w:szCs w:val="16"/>
            <w:lang w:val="fr"/>
          </w:rPr>
          <w:fldChar w:fldCharType="end"/>
        </w:r>
        <w:r w:rsidR="004D7E6D" w:rsidRPr="00AA1E7B">
          <w:rPr>
            <w:rStyle w:val="slostrnky"/>
            <w:sz w:val="16"/>
            <w:szCs w:val="16"/>
            <w:lang w:val="fr"/>
          </w:rPr>
          <w:t xml:space="preserve"> / </w:t>
        </w:r>
        <w:r w:rsidR="004D7E6D" w:rsidRPr="00AA1E7B">
          <w:rPr>
            <w:rStyle w:val="slostrnky"/>
            <w:sz w:val="16"/>
            <w:szCs w:val="16"/>
            <w:lang w:val="fr"/>
          </w:rPr>
          <w:fldChar w:fldCharType="begin"/>
        </w:r>
        <w:r w:rsidR="004D7E6D" w:rsidRPr="00AA1E7B">
          <w:rPr>
            <w:rStyle w:val="slostrnky"/>
            <w:sz w:val="16"/>
            <w:szCs w:val="16"/>
            <w:lang w:val="fr"/>
          </w:rPr>
          <w:instrText xml:space="preserve"> NUMPAGES </w:instrText>
        </w:r>
        <w:r w:rsidR="004D7E6D" w:rsidRPr="00AA1E7B">
          <w:rPr>
            <w:rStyle w:val="slostrnky"/>
            <w:sz w:val="16"/>
            <w:szCs w:val="16"/>
            <w:lang w:val="fr"/>
          </w:rPr>
          <w:fldChar w:fldCharType="separate"/>
        </w:r>
        <w:r w:rsidR="004D7E6D" w:rsidRPr="00AA1E7B">
          <w:rPr>
            <w:rStyle w:val="slostrnky"/>
            <w:noProof/>
            <w:sz w:val="16"/>
            <w:szCs w:val="16"/>
            <w:lang w:val="fr"/>
          </w:rPr>
          <w:t>1</w:t>
        </w:r>
        <w:r w:rsidR="004D7E6D" w:rsidRPr="00AA1E7B">
          <w:rPr>
            <w:rStyle w:val="slostrnky"/>
            <w:sz w:val="16"/>
            <w:szCs w:val="16"/>
            <w:lang w:val="fr"/>
          </w:rPr>
          <w:fldChar w:fldCharType="end"/>
        </w:r>
      </w:sdtContent>
    </w:sdt>
  </w:p>
  <w:p w14:paraId="5168DC65" w14:textId="77777777" w:rsidR="00FF225C" w:rsidRPr="00AA1E7B" w:rsidRDefault="00FF225C" w:rsidP="00317B55">
    <w:pPr>
      <w:pStyle w:val="Zpat"/>
      <w:ind w:right="360"/>
      <w:rPr>
        <w:rFonts w:ascii="NouvelR" w:hAnsi="NouvelR"/>
      </w:rPr>
    </w:pPr>
    <w:r w:rsidRPr="00AA1E7B">
      <w:rPr>
        <w:noProof/>
        <w:lang w:val="f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9B2D9D6" wp14:editId="2D5B98B9">
              <wp:simplePos x="0" y="0"/>
              <wp:positionH relativeFrom="page">
                <wp:posOffset>640080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164BD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RENAULT PRESS</w:t>
                          </w:r>
                        </w:p>
                        <w:p w14:paraId="01A27DF5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420 602 275 168</w:t>
                          </w:r>
                        </w:p>
                        <w:p w14:paraId="51C6C491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Jitka.skalickova</w:t>
                          </w: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@renault.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cz</w:t>
                          </w:r>
                        </w:p>
                        <w:p w14:paraId="516FE117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media.renault.c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z</w:t>
                          </w:r>
                        </w:p>
                        <w:p w14:paraId="2BEC1422" w14:textId="65811221" w:rsidR="007B22DE" w:rsidRPr="00AF14E1" w:rsidRDefault="007B22DE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2D9D6" id="Zone de texte 4" o:spid="_x0000_s1031" type="#_x0000_t202" style="position:absolute;margin-left:50.4pt;margin-top:771.1pt;width:226.75pt;height:42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" filled="f" stroked="f" strokeweight=".5pt">
              <v:textbox inset="0,0,0,0">
                <w:txbxContent>
                  <w:p w14:paraId="23A164BD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en-US"/>
                      </w:rPr>
                      <w:t>RENAULT PRESS</w:t>
                    </w:r>
                  </w:p>
                  <w:p w14:paraId="01A27DF5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+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420 602 275 168</w:t>
                    </w:r>
                  </w:p>
                  <w:p w14:paraId="51C6C491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Jitka.skalickova</w:t>
                    </w: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@renault.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cz</w:t>
                    </w:r>
                  </w:p>
                  <w:p w14:paraId="516FE117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media.renault.c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z</w:t>
                    </w:r>
                  </w:p>
                  <w:p w14:paraId="2BEC1422" w14:textId="65811221" w:rsidR="007B22DE" w:rsidRPr="00AF14E1" w:rsidRDefault="007B22DE">
                    <w:pPr>
                      <w:rPr>
                        <w:rFonts w:ascii="NouvelR" w:hAnsi="NouvelR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241BB" w14:textId="77777777" w:rsidR="00D42DF1" w:rsidRDefault="00D42DF1" w:rsidP="00E66B13">
      <w:r>
        <w:rPr>
          <w:lang w:val="fr"/>
        </w:rPr>
        <w:separator/>
      </w:r>
    </w:p>
  </w:footnote>
  <w:footnote w:type="continuationSeparator" w:id="0">
    <w:p w14:paraId="6B75D01F" w14:textId="77777777" w:rsidR="00D42DF1" w:rsidRDefault="00D42DF1" w:rsidP="00E66B13">
      <w:r>
        <w:rPr>
          <w:lang w:val="fr"/>
        </w:rPr>
        <w:continuationSeparator/>
      </w:r>
    </w:p>
  </w:footnote>
  <w:footnote w:type="continuationNotice" w:id="1">
    <w:p w14:paraId="1818F35C" w14:textId="77777777" w:rsidR="00D42DF1" w:rsidRDefault="00D42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A708" w14:textId="77777777" w:rsidR="00147B6D" w:rsidRDefault="00F41DB0">
    <w:pPr>
      <w:pStyle w:val="Zhlav"/>
    </w:pPr>
    <w:r>
      <w:rPr>
        <w:noProof/>
        <w:lang w:val="fr"/>
      </w:rPr>
      <w:drawing>
        <wp:anchor distT="0" distB="0" distL="114300" distR="114300" simplePos="0" relativeHeight="251658240" behindDoc="1" locked="0" layoutInCell="1" allowOverlap="1" wp14:anchorId="731F866D" wp14:editId="1B7508BF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B6D">
      <w:rPr>
        <w:noProof/>
        <w:lang w:val="f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3DD58AE" wp14:editId="0DA00E7D">
              <wp:simplePos x="0" y="0"/>
              <wp:positionH relativeFrom="page">
                <wp:posOffset>640715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33422C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RENAULT PRESS</w:t>
                          </w:r>
                        </w:p>
                        <w:p w14:paraId="057E7C50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420 602 275 168</w:t>
                          </w:r>
                        </w:p>
                        <w:p w14:paraId="6073B2F2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Jitka.skalickova</w:t>
                          </w: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@renault.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cz</w:t>
                          </w:r>
                        </w:p>
                        <w:p w14:paraId="51A4DC5C" w14:textId="77777777" w:rsidR="00914FFA" w:rsidRPr="00AA1E7B" w:rsidRDefault="00914FFA" w:rsidP="00914FFA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AA1E7B"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media.renault.c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  <w:t>z</w:t>
                          </w:r>
                        </w:p>
                        <w:p w14:paraId="3246BC1E" w14:textId="7E1AFB9A" w:rsidR="00147B6D" w:rsidRPr="00AA1E7B" w:rsidRDefault="00147B6D" w:rsidP="00147B6D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D58AE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50.45pt;margin-top:771.1pt;width:226.75pt;height:42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" filled="f" stroked="f" strokeweight=".5pt">
              <v:textbox inset="0,0,0,0">
                <w:txbxContent>
                  <w:p w14:paraId="6C33422C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en-US"/>
                      </w:rPr>
                      <w:t>RENAULT PRESS</w:t>
                    </w:r>
                  </w:p>
                  <w:p w14:paraId="057E7C50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+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420 602 275 168</w:t>
                    </w:r>
                  </w:p>
                  <w:p w14:paraId="6073B2F2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Jitka.skalickova</w:t>
                    </w: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@renault.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cz</w:t>
                    </w:r>
                  </w:p>
                  <w:p w14:paraId="51A4DC5C" w14:textId="77777777" w:rsidR="00914FFA" w:rsidRPr="00AA1E7B" w:rsidRDefault="00914FFA" w:rsidP="00914FFA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  <w:r w:rsidRPr="00AA1E7B"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media.renault.c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  <w:t>z</w:t>
                    </w:r>
                  </w:p>
                  <w:p w14:paraId="3246BC1E" w14:textId="7E1AFB9A" w:rsidR="00147B6D" w:rsidRPr="00AA1E7B" w:rsidRDefault="00147B6D" w:rsidP="00147B6D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5109" w14:textId="0CDC7011" w:rsidR="00E66B13" w:rsidRDefault="0092111F" w:rsidP="00547282">
    <w:pPr>
      <w:pStyle w:val="Zhlav"/>
      <w:spacing w:line="410" w:lineRule="exact"/>
    </w:pPr>
    <w:r>
      <w:rPr>
        <w:noProof/>
        <w:lang w:val="fr"/>
      </w:rPr>
      <w:drawing>
        <wp:anchor distT="0" distB="0" distL="114300" distR="114300" simplePos="0" relativeHeight="251654144" behindDoc="1" locked="0" layoutInCell="1" allowOverlap="1" wp14:anchorId="4757F52C" wp14:editId="10659358">
          <wp:simplePos x="0" y="0"/>
          <wp:positionH relativeFrom="column">
            <wp:posOffset>-635635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5CC">
      <w:rPr>
        <w:noProof/>
        <w:lang w:val="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CF1CFD" wp14:editId="57CCB00C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BB5266" w14:textId="4362B8E1" w:rsidR="00E80226" w:rsidRPr="00E80226" w:rsidRDefault="00914FFA" w:rsidP="0026009E">
                          <w:pPr>
                            <w:spacing w:line="480" w:lineRule="exact"/>
                            <w:rPr>
                              <w:rFonts w:ascii="NouvelR" w:hAnsi="NouvelR"/>
                              <w:b/>
                              <w:color w:val="000000" w:themeColor="text1"/>
                              <w:sz w:val="44"/>
                              <w:szCs w:val="44"/>
                              <w:lang w:val="fr"/>
                            </w:rPr>
                          </w:pP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4"/>
                              <w:szCs w:val="44"/>
                              <w:lang w:val="fr"/>
                            </w:rPr>
                            <w:t xml:space="preserve">TISKOVÁ </w:t>
                          </w: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4"/>
                              <w:szCs w:val="44"/>
                              <w:lang w:val="fr"/>
                            </w:rPr>
                            <w:br/>
                            <w:t>ZPRÁVA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F1CFD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margin-left:48.85pt;margin-top:43.05pt;width:340.1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" filled="f" stroked="f" strokeweight=".5pt">
              <v:textbox inset="0,0,0,0">
                <w:txbxContent>
                  <w:p w14:paraId="5CBB5266" w14:textId="4362B8E1" w:rsidR="00E80226" w:rsidRPr="00E80226" w:rsidRDefault="00914FFA" w:rsidP="0026009E">
                    <w:pPr>
                      <w:spacing w:line="480" w:lineRule="exact"/>
                      <w:rPr>
                        <w:rFonts w:ascii="NouvelR" w:hAnsi="NouvelR"/>
                        <w:b/>
                        <w:color w:val="000000" w:themeColor="text1"/>
                        <w:sz w:val="44"/>
                        <w:szCs w:val="44"/>
                        <w:lang w:val="fr"/>
                      </w:rPr>
                    </w:pPr>
                    <w:r>
                      <w:rPr>
                        <w:rFonts w:ascii="NouvelR" w:hAnsi="NouvelR"/>
                        <w:b/>
                        <w:color w:val="000000" w:themeColor="text1"/>
                        <w:sz w:val="44"/>
                        <w:szCs w:val="44"/>
                        <w:lang w:val="fr"/>
                      </w:rPr>
                      <w:t xml:space="preserve">TISKOVÁ </w:t>
                    </w:r>
                    <w:r>
                      <w:rPr>
                        <w:rFonts w:ascii="NouvelR" w:hAnsi="NouvelR"/>
                        <w:b/>
                        <w:color w:val="000000" w:themeColor="text1"/>
                        <w:sz w:val="44"/>
                        <w:szCs w:val="44"/>
                        <w:lang w:val="fr"/>
                      </w:rPr>
                      <w:br/>
                      <w:t>ZPRÁVA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rPr>
        <w:lang w:val="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FFF"/>
    <w:multiLevelType w:val="hybridMultilevel"/>
    <w:tmpl w:val="021C2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F5661"/>
    <w:multiLevelType w:val="hybridMultilevel"/>
    <w:tmpl w:val="20E2BFD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07444"/>
    <w:multiLevelType w:val="hybridMultilevel"/>
    <w:tmpl w:val="6E54F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90662"/>
    <w:multiLevelType w:val="multilevel"/>
    <w:tmpl w:val="0854B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62A5A74"/>
    <w:multiLevelType w:val="hybridMultilevel"/>
    <w:tmpl w:val="3ECC98EA"/>
    <w:lvl w:ilvl="0" w:tplc="0E6C93A2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4721B"/>
    <w:multiLevelType w:val="hybridMultilevel"/>
    <w:tmpl w:val="AA086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0489B"/>
    <w:multiLevelType w:val="hybridMultilevel"/>
    <w:tmpl w:val="2D0A46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76BF1"/>
    <w:multiLevelType w:val="hybridMultilevel"/>
    <w:tmpl w:val="06287D94"/>
    <w:lvl w:ilvl="0" w:tplc="C2721C2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760"/>
    <w:multiLevelType w:val="hybridMultilevel"/>
    <w:tmpl w:val="D44E6ED2"/>
    <w:lvl w:ilvl="0" w:tplc="ADC4B622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6444D"/>
    <w:multiLevelType w:val="hybridMultilevel"/>
    <w:tmpl w:val="377E4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B7138E"/>
    <w:multiLevelType w:val="hybridMultilevel"/>
    <w:tmpl w:val="BF5A7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C529C"/>
    <w:multiLevelType w:val="hybridMultilevel"/>
    <w:tmpl w:val="DE5E4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B0840"/>
    <w:multiLevelType w:val="multilevel"/>
    <w:tmpl w:val="3A1E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1C429B2"/>
    <w:multiLevelType w:val="hybridMultilevel"/>
    <w:tmpl w:val="D49299B2"/>
    <w:lvl w:ilvl="0" w:tplc="095C894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65DF5"/>
    <w:multiLevelType w:val="hybridMultilevel"/>
    <w:tmpl w:val="A53A3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14"/>
  </w:num>
  <w:num w:numId="8">
    <w:abstractNumId w:val="9"/>
  </w:num>
  <w:num w:numId="9">
    <w:abstractNumId w:val="13"/>
  </w:num>
  <w:num w:numId="10">
    <w:abstractNumId w:val="4"/>
  </w:num>
  <w:num w:numId="11">
    <w:abstractNumId w:val="10"/>
  </w:num>
  <w:num w:numId="12">
    <w:abstractNumId w:val="5"/>
  </w:num>
  <w:num w:numId="13">
    <w:abstractNumId w:val="11"/>
  </w:num>
  <w:num w:numId="14">
    <w:abstractNumId w:val="15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C7"/>
    <w:rsid w:val="0001152E"/>
    <w:rsid w:val="0001551E"/>
    <w:rsid w:val="00032303"/>
    <w:rsid w:val="00032C67"/>
    <w:rsid w:val="000333F7"/>
    <w:rsid w:val="00047FBA"/>
    <w:rsid w:val="000545CB"/>
    <w:rsid w:val="0006447D"/>
    <w:rsid w:val="000654F7"/>
    <w:rsid w:val="00067DF1"/>
    <w:rsid w:val="00067EFD"/>
    <w:rsid w:val="00070F7C"/>
    <w:rsid w:val="000803FD"/>
    <w:rsid w:val="000957FB"/>
    <w:rsid w:val="000A36E2"/>
    <w:rsid w:val="000B0E70"/>
    <w:rsid w:val="000C4692"/>
    <w:rsid w:val="000D7B3B"/>
    <w:rsid w:val="000E52CD"/>
    <w:rsid w:val="000F4F60"/>
    <w:rsid w:val="000F6CB0"/>
    <w:rsid w:val="00101A93"/>
    <w:rsid w:val="00106A3D"/>
    <w:rsid w:val="00110D95"/>
    <w:rsid w:val="001142E1"/>
    <w:rsid w:val="00122645"/>
    <w:rsid w:val="0012638D"/>
    <w:rsid w:val="00147B6D"/>
    <w:rsid w:val="00150CE5"/>
    <w:rsid w:val="00151EAE"/>
    <w:rsid w:val="00160AA6"/>
    <w:rsid w:val="00180ADD"/>
    <w:rsid w:val="00180B41"/>
    <w:rsid w:val="00190CB6"/>
    <w:rsid w:val="001A3CE7"/>
    <w:rsid w:val="001B311C"/>
    <w:rsid w:val="001C455E"/>
    <w:rsid w:val="001C7B68"/>
    <w:rsid w:val="001D3C28"/>
    <w:rsid w:val="00204131"/>
    <w:rsid w:val="00215276"/>
    <w:rsid w:val="0021664B"/>
    <w:rsid w:val="0023653F"/>
    <w:rsid w:val="00247963"/>
    <w:rsid w:val="00254C53"/>
    <w:rsid w:val="00257C33"/>
    <w:rsid w:val="0026009E"/>
    <w:rsid w:val="00266E85"/>
    <w:rsid w:val="002670C7"/>
    <w:rsid w:val="0027088F"/>
    <w:rsid w:val="00284F19"/>
    <w:rsid w:val="00291814"/>
    <w:rsid w:val="0029508A"/>
    <w:rsid w:val="002A1B9F"/>
    <w:rsid w:val="002A1E87"/>
    <w:rsid w:val="002A3EBA"/>
    <w:rsid w:val="002A70D1"/>
    <w:rsid w:val="002C6563"/>
    <w:rsid w:val="002D631C"/>
    <w:rsid w:val="002E375D"/>
    <w:rsid w:val="002E5155"/>
    <w:rsid w:val="002F2EB5"/>
    <w:rsid w:val="002F33E2"/>
    <w:rsid w:val="00307B94"/>
    <w:rsid w:val="00317B55"/>
    <w:rsid w:val="00323C91"/>
    <w:rsid w:val="00333667"/>
    <w:rsid w:val="00337466"/>
    <w:rsid w:val="003375B5"/>
    <w:rsid w:val="003452E3"/>
    <w:rsid w:val="00346F18"/>
    <w:rsid w:val="0035280A"/>
    <w:rsid w:val="00352C3A"/>
    <w:rsid w:val="00356AD2"/>
    <w:rsid w:val="00362B1A"/>
    <w:rsid w:val="003650D6"/>
    <w:rsid w:val="003651C6"/>
    <w:rsid w:val="00371750"/>
    <w:rsid w:val="003734B7"/>
    <w:rsid w:val="00374E3A"/>
    <w:rsid w:val="003821A8"/>
    <w:rsid w:val="00387B87"/>
    <w:rsid w:val="00392429"/>
    <w:rsid w:val="003924DE"/>
    <w:rsid w:val="003A1F2A"/>
    <w:rsid w:val="003A2E06"/>
    <w:rsid w:val="003A3D91"/>
    <w:rsid w:val="003C0B18"/>
    <w:rsid w:val="003D1EA3"/>
    <w:rsid w:val="003D7DA6"/>
    <w:rsid w:val="003E1299"/>
    <w:rsid w:val="003E446E"/>
    <w:rsid w:val="003E4B29"/>
    <w:rsid w:val="003E4BE1"/>
    <w:rsid w:val="003E5555"/>
    <w:rsid w:val="003F5AC4"/>
    <w:rsid w:val="0041085D"/>
    <w:rsid w:val="00411734"/>
    <w:rsid w:val="00433816"/>
    <w:rsid w:val="00455813"/>
    <w:rsid w:val="004676A3"/>
    <w:rsid w:val="00472D9D"/>
    <w:rsid w:val="00480B77"/>
    <w:rsid w:val="00480D92"/>
    <w:rsid w:val="00482316"/>
    <w:rsid w:val="00483601"/>
    <w:rsid w:val="00487700"/>
    <w:rsid w:val="004946F2"/>
    <w:rsid w:val="00495F6E"/>
    <w:rsid w:val="00497DF3"/>
    <w:rsid w:val="004A14B2"/>
    <w:rsid w:val="004A53B8"/>
    <w:rsid w:val="004B1A8F"/>
    <w:rsid w:val="004B21C8"/>
    <w:rsid w:val="004C263C"/>
    <w:rsid w:val="004C7684"/>
    <w:rsid w:val="004D079E"/>
    <w:rsid w:val="004D21FD"/>
    <w:rsid w:val="004D40C1"/>
    <w:rsid w:val="004D7E6D"/>
    <w:rsid w:val="004F4F66"/>
    <w:rsid w:val="004F66AA"/>
    <w:rsid w:val="00501D97"/>
    <w:rsid w:val="00510EC4"/>
    <w:rsid w:val="005323B1"/>
    <w:rsid w:val="00541DE3"/>
    <w:rsid w:val="005422EC"/>
    <w:rsid w:val="00547282"/>
    <w:rsid w:val="005565CC"/>
    <w:rsid w:val="00566892"/>
    <w:rsid w:val="00581E58"/>
    <w:rsid w:val="0058203D"/>
    <w:rsid w:val="00585CE0"/>
    <w:rsid w:val="00594678"/>
    <w:rsid w:val="00594DF8"/>
    <w:rsid w:val="005A1102"/>
    <w:rsid w:val="005A1ED8"/>
    <w:rsid w:val="005A47D3"/>
    <w:rsid w:val="005A7F59"/>
    <w:rsid w:val="005C07DE"/>
    <w:rsid w:val="005C47AA"/>
    <w:rsid w:val="005D295C"/>
    <w:rsid w:val="005D60A8"/>
    <w:rsid w:val="005D701B"/>
    <w:rsid w:val="005D7B9A"/>
    <w:rsid w:val="005E4A14"/>
    <w:rsid w:val="005E5E39"/>
    <w:rsid w:val="005F1147"/>
    <w:rsid w:val="005F5C1F"/>
    <w:rsid w:val="00602597"/>
    <w:rsid w:val="00615F0A"/>
    <w:rsid w:val="0061729A"/>
    <w:rsid w:val="00621ED2"/>
    <w:rsid w:val="0062273A"/>
    <w:rsid w:val="006233AB"/>
    <w:rsid w:val="0062520C"/>
    <w:rsid w:val="0063322C"/>
    <w:rsid w:val="006402C7"/>
    <w:rsid w:val="00645B5F"/>
    <w:rsid w:val="006702CF"/>
    <w:rsid w:val="00670B70"/>
    <w:rsid w:val="00674320"/>
    <w:rsid w:val="006769E8"/>
    <w:rsid w:val="00683828"/>
    <w:rsid w:val="00683A37"/>
    <w:rsid w:val="00686F97"/>
    <w:rsid w:val="006B1855"/>
    <w:rsid w:val="006C10A2"/>
    <w:rsid w:val="006C1A97"/>
    <w:rsid w:val="006E0A6C"/>
    <w:rsid w:val="006E0E42"/>
    <w:rsid w:val="006F6CC2"/>
    <w:rsid w:val="00703084"/>
    <w:rsid w:val="007075E4"/>
    <w:rsid w:val="00712861"/>
    <w:rsid w:val="00717BBC"/>
    <w:rsid w:val="00722830"/>
    <w:rsid w:val="00732A52"/>
    <w:rsid w:val="007336AD"/>
    <w:rsid w:val="007340E6"/>
    <w:rsid w:val="0073594C"/>
    <w:rsid w:val="007373ED"/>
    <w:rsid w:val="0074252A"/>
    <w:rsid w:val="00743AAD"/>
    <w:rsid w:val="00751238"/>
    <w:rsid w:val="00753F0B"/>
    <w:rsid w:val="00756A72"/>
    <w:rsid w:val="00763145"/>
    <w:rsid w:val="00772AAA"/>
    <w:rsid w:val="007755CE"/>
    <w:rsid w:val="00781631"/>
    <w:rsid w:val="00791D64"/>
    <w:rsid w:val="007924D3"/>
    <w:rsid w:val="007929F7"/>
    <w:rsid w:val="007A7717"/>
    <w:rsid w:val="007B0B9D"/>
    <w:rsid w:val="007B16D9"/>
    <w:rsid w:val="007B22DE"/>
    <w:rsid w:val="007B65BA"/>
    <w:rsid w:val="007D50D2"/>
    <w:rsid w:val="007E2F1A"/>
    <w:rsid w:val="007E3505"/>
    <w:rsid w:val="007E476F"/>
    <w:rsid w:val="007E7307"/>
    <w:rsid w:val="007F20D4"/>
    <w:rsid w:val="007F5D7B"/>
    <w:rsid w:val="00800E20"/>
    <w:rsid w:val="00810A66"/>
    <w:rsid w:val="008125F3"/>
    <w:rsid w:val="00815A6B"/>
    <w:rsid w:val="008338D5"/>
    <w:rsid w:val="00837F61"/>
    <w:rsid w:val="008413B9"/>
    <w:rsid w:val="0084446B"/>
    <w:rsid w:val="00850101"/>
    <w:rsid w:val="00853E79"/>
    <w:rsid w:val="00855E4E"/>
    <w:rsid w:val="00881396"/>
    <w:rsid w:val="00885155"/>
    <w:rsid w:val="008916CE"/>
    <w:rsid w:val="00895DEA"/>
    <w:rsid w:val="00897064"/>
    <w:rsid w:val="008B183D"/>
    <w:rsid w:val="008B7020"/>
    <w:rsid w:val="008D0AC7"/>
    <w:rsid w:val="008D642A"/>
    <w:rsid w:val="008D68D3"/>
    <w:rsid w:val="008F1C8B"/>
    <w:rsid w:val="00901990"/>
    <w:rsid w:val="00904C8B"/>
    <w:rsid w:val="009114BD"/>
    <w:rsid w:val="00912118"/>
    <w:rsid w:val="009138F0"/>
    <w:rsid w:val="00914FFA"/>
    <w:rsid w:val="0092111F"/>
    <w:rsid w:val="00927DBD"/>
    <w:rsid w:val="00935AB8"/>
    <w:rsid w:val="00935BB3"/>
    <w:rsid w:val="00942472"/>
    <w:rsid w:val="0096640E"/>
    <w:rsid w:val="009963BB"/>
    <w:rsid w:val="00997753"/>
    <w:rsid w:val="009A0E1E"/>
    <w:rsid w:val="009A259E"/>
    <w:rsid w:val="009A4D46"/>
    <w:rsid w:val="009C10F5"/>
    <w:rsid w:val="009D0179"/>
    <w:rsid w:val="009E7CCE"/>
    <w:rsid w:val="009F1277"/>
    <w:rsid w:val="009F3F5A"/>
    <w:rsid w:val="00A02C96"/>
    <w:rsid w:val="00A06856"/>
    <w:rsid w:val="00A17DF4"/>
    <w:rsid w:val="00A27389"/>
    <w:rsid w:val="00A33407"/>
    <w:rsid w:val="00A35AD0"/>
    <w:rsid w:val="00A3745F"/>
    <w:rsid w:val="00A40644"/>
    <w:rsid w:val="00A44167"/>
    <w:rsid w:val="00A4433E"/>
    <w:rsid w:val="00A45742"/>
    <w:rsid w:val="00A461F9"/>
    <w:rsid w:val="00A47799"/>
    <w:rsid w:val="00A814E8"/>
    <w:rsid w:val="00A829F2"/>
    <w:rsid w:val="00A8335D"/>
    <w:rsid w:val="00A85B06"/>
    <w:rsid w:val="00A86DBF"/>
    <w:rsid w:val="00AA179F"/>
    <w:rsid w:val="00AA1E7B"/>
    <w:rsid w:val="00AA3CDA"/>
    <w:rsid w:val="00AC3639"/>
    <w:rsid w:val="00AD2B0A"/>
    <w:rsid w:val="00AE2653"/>
    <w:rsid w:val="00AE35AD"/>
    <w:rsid w:val="00AF14E1"/>
    <w:rsid w:val="00AF1AAE"/>
    <w:rsid w:val="00B1015E"/>
    <w:rsid w:val="00B13939"/>
    <w:rsid w:val="00B220C6"/>
    <w:rsid w:val="00B22AEC"/>
    <w:rsid w:val="00B24436"/>
    <w:rsid w:val="00B24B01"/>
    <w:rsid w:val="00B25230"/>
    <w:rsid w:val="00B41EC3"/>
    <w:rsid w:val="00B5338C"/>
    <w:rsid w:val="00B608C0"/>
    <w:rsid w:val="00B65434"/>
    <w:rsid w:val="00B70CEF"/>
    <w:rsid w:val="00B7103F"/>
    <w:rsid w:val="00B71873"/>
    <w:rsid w:val="00B8170D"/>
    <w:rsid w:val="00B82CA1"/>
    <w:rsid w:val="00B85E0D"/>
    <w:rsid w:val="00B94972"/>
    <w:rsid w:val="00BA46D6"/>
    <w:rsid w:val="00BB1E43"/>
    <w:rsid w:val="00BD2861"/>
    <w:rsid w:val="00BE0232"/>
    <w:rsid w:val="00BE5727"/>
    <w:rsid w:val="00BF689E"/>
    <w:rsid w:val="00C14E93"/>
    <w:rsid w:val="00C20F80"/>
    <w:rsid w:val="00C24E7A"/>
    <w:rsid w:val="00C31283"/>
    <w:rsid w:val="00C31A11"/>
    <w:rsid w:val="00C41852"/>
    <w:rsid w:val="00C44F12"/>
    <w:rsid w:val="00C461FF"/>
    <w:rsid w:val="00C53A68"/>
    <w:rsid w:val="00C55786"/>
    <w:rsid w:val="00C66417"/>
    <w:rsid w:val="00C66B42"/>
    <w:rsid w:val="00C71AC5"/>
    <w:rsid w:val="00C74E3F"/>
    <w:rsid w:val="00C84553"/>
    <w:rsid w:val="00C84EB3"/>
    <w:rsid w:val="00C873A4"/>
    <w:rsid w:val="00C90A20"/>
    <w:rsid w:val="00CA1DD5"/>
    <w:rsid w:val="00CA3D18"/>
    <w:rsid w:val="00CB023C"/>
    <w:rsid w:val="00CB2C3B"/>
    <w:rsid w:val="00CC469F"/>
    <w:rsid w:val="00CD0D5A"/>
    <w:rsid w:val="00CD79C9"/>
    <w:rsid w:val="00CD7B9D"/>
    <w:rsid w:val="00CE4974"/>
    <w:rsid w:val="00CE4A53"/>
    <w:rsid w:val="00D00EEB"/>
    <w:rsid w:val="00D01CBE"/>
    <w:rsid w:val="00D15C2F"/>
    <w:rsid w:val="00D175C5"/>
    <w:rsid w:val="00D17C1D"/>
    <w:rsid w:val="00D219E3"/>
    <w:rsid w:val="00D36F2A"/>
    <w:rsid w:val="00D42DF1"/>
    <w:rsid w:val="00D4595F"/>
    <w:rsid w:val="00D46132"/>
    <w:rsid w:val="00D63DB1"/>
    <w:rsid w:val="00D64962"/>
    <w:rsid w:val="00D65820"/>
    <w:rsid w:val="00D70B7B"/>
    <w:rsid w:val="00D72186"/>
    <w:rsid w:val="00D90EBE"/>
    <w:rsid w:val="00D9330E"/>
    <w:rsid w:val="00DC6A8A"/>
    <w:rsid w:val="00DD01D0"/>
    <w:rsid w:val="00DD3689"/>
    <w:rsid w:val="00DD6C7F"/>
    <w:rsid w:val="00DE5E89"/>
    <w:rsid w:val="00DF0C20"/>
    <w:rsid w:val="00DF12C6"/>
    <w:rsid w:val="00E1019A"/>
    <w:rsid w:val="00E102AB"/>
    <w:rsid w:val="00E1544B"/>
    <w:rsid w:val="00E15626"/>
    <w:rsid w:val="00E35C64"/>
    <w:rsid w:val="00E4230A"/>
    <w:rsid w:val="00E44444"/>
    <w:rsid w:val="00E462C2"/>
    <w:rsid w:val="00E53035"/>
    <w:rsid w:val="00E62629"/>
    <w:rsid w:val="00E66B13"/>
    <w:rsid w:val="00E67DFA"/>
    <w:rsid w:val="00E714B8"/>
    <w:rsid w:val="00E77773"/>
    <w:rsid w:val="00E80226"/>
    <w:rsid w:val="00E80259"/>
    <w:rsid w:val="00E91B5F"/>
    <w:rsid w:val="00E953A1"/>
    <w:rsid w:val="00EB5CF0"/>
    <w:rsid w:val="00EC0EA8"/>
    <w:rsid w:val="00EC1DEA"/>
    <w:rsid w:val="00ED299A"/>
    <w:rsid w:val="00ED35B6"/>
    <w:rsid w:val="00EE40D4"/>
    <w:rsid w:val="00EE4EAB"/>
    <w:rsid w:val="00EF462E"/>
    <w:rsid w:val="00EF715A"/>
    <w:rsid w:val="00F134AF"/>
    <w:rsid w:val="00F21A6E"/>
    <w:rsid w:val="00F24313"/>
    <w:rsid w:val="00F41DB0"/>
    <w:rsid w:val="00F44EF4"/>
    <w:rsid w:val="00F51CFD"/>
    <w:rsid w:val="00F53981"/>
    <w:rsid w:val="00F63037"/>
    <w:rsid w:val="00F704F6"/>
    <w:rsid w:val="00F8136F"/>
    <w:rsid w:val="00F85481"/>
    <w:rsid w:val="00F937EC"/>
    <w:rsid w:val="00FA00EF"/>
    <w:rsid w:val="00FA0A5A"/>
    <w:rsid w:val="00FA139E"/>
    <w:rsid w:val="00FA3222"/>
    <w:rsid w:val="00FB1375"/>
    <w:rsid w:val="00FB5656"/>
    <w:rsid w:val="00FB569B"/>
    <w:rsid w:val="00FB5C40"/>
    <w:rsid w:val="00FC4CFD"/>
    <w:rsid w:val="00FC6E29"/>
    <w:rsid w:val="00FE48AC"/>
    <w:rsid w:val="00FE674E"/>
    <w:rsid w:val="00FF225C"/>
    <w:rsid w:val="00FF3A34"/>
    <w:rsid w:val="00FF5973"/>
    <w:rsid w:val="00F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72FE39"/>
  <w14:defaultImageDpi w14:val="32767"/>
  <w15:chartTrackingRefBased/>
  <w15:docId w15:val="{F9148284-D82B-418A-97D0-D2966B1A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6B13"/>
  </w:style>
  <w:style w:type="paragraph" w:styleId="Zpat">
    <w:name w:val="footer"/>
    <w:basedOn w:val="Normln"/>
    <w:link w:val="Zpat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66B13"/>
  </w:style>
  <w:style w:type="character" w:styleId="Hypertextovodkaz">
    <w:name w:val="Hyperlink"/>
    <w:basedOn w:val="Standardnpsmoodstavce"/>
    <w:uiPriority w:val="99"/>
    <w:unhideWhenUsed/>
    <w:rsid w:val="00FF22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FF22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Odstavecseseznamem">
    <w:name w:val="List Paragraph"/>
    <w:aliases w:val="Par. de liste,FooterText,Bullet List,List Paragraph1,numbered,Paragraphe de liste1,Bulletr List Paragraph,列出段落,列出段落1,List Paragraph2,List Paragraph21,Parágrafo da Lista1,Párrafo de lista1,Listeafsnit1,リスト段落1,????,????1,פיסקת רשימה,?"/>
    <w:basedOn w:val="Normln"/>
    <w:link w:val="OdstavecseseznamemChar"/>
    <w:uiPriority w:val="34"/>
    <w:qFormat/>
    <w:rsid w:val="005C47A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50C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Zstupntext">
    <w:name w:val="Placeholder Text"/>
    <w:basedOn w:val="Standardnpsmoodstavce"/>
    <w:uiPriority w:val="99"/>
    <w:semiHidden/>
    <w:rsid w:val="00C55786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EE4E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4EA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4EA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4E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4EA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5C2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C2F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FC6E29"/>
  </w:style>
  <w:style w:type="character" w:customStyle="1" w:styleId="OdstavecseseznamemChar">
    <w:name w:val="Odstavec se seznamem Char"/>
    <w:aliases w:val="Par. de liste Char,FooterText Char,Bullet List Char,List Paragraph1 Char,numbered Char,Paragraphe de liste1 Char,Bulletr List Paragraph Char,列出段落 Char,列出段落1 Char,List Paragraph2 Char,List Paragraph21 Char,Párrafo de lista1 Char"/>
    <w:basedOn w:val="Standardnpsmoodstavce"/>
    <w:link w:val="Odstavecseseznamem"/>
    <w:uiPriority w:val="34"/>
    <w:locked/>
    <w:rsid w:val="00FE4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0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4694\AppData\Local\Temp\Temp1_R_RENAULT_PRESS_PR_A4_EN_v21.1.zip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43</TotalTime>
  <Pages>2</Pages>
  <Words>392</Words>
  <Characters>2315</Characters>
  <Application>Microsoft Office Word</Application>
  <DocSecurity>0</DocSecurity>
  <Lines>19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ZORGA Amelie</dc:creator>
  <cp:keywords/>
  <dc:description/>
  <cp:lastModifiedBy>SKALICKOVA Jitka</cp:lastModifiedBy>
  <cp:revision>5</cp:revision>
  <cp:lastPrinted>2021-03-31T10:26:00Z</cp:lastPrinted>
  <dcterms:created xsi:type="dcterms:W3CDTF">2022-07-14T10:11:00Z</dcterms:created>
  <dcterms:modified xsi:type="dcterms:W3CDTF">2022-08-29T13:25:00Z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2022-08-25T15:22:00Z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bc64176c-7695-4df1-bd01-457d60612ecc</vt:lpwstr>
  </property>
  <property fmtid="{D5CDD505-2E9C-101B-9397-08002B2CF9AE}" pid="8" name="MSIP_Label_fd1c0902-ed92-4fed-896d-2e7725de02d4_ContentBits">
    <vt:lpwstr>2</vt:lpwstr>
  </property>
</Properties>
</file>