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04EBE" w14:textId="663950E4" w:rsidR="0012035F" w:rsidRPr="00420364" w:rsidRDefault="00420364" w:rsidP="007A3CCF">
      <w:pPr>
        <w:rPr>
          <w:rFonts w:ascii="Arial" w:hAnsi="Arial" w:cs="Arial"/>
          <w:b/>
          <w:noProof/>
        </w:rPr>
      </w:pPr>
      <w:r w:rsidRPr="00420364">
        <w:rPr>
          <w:rFonts w:ascii="Arial" w:hAnsi="Arial" w:cs="Arial"/>
          <w:b/>
          <w:noProof/>
        </w:rPr>
        <w:t>RENAULT</w:t>
      </w:r>
      <w:r w:rsidR="005A0BAF">
        <w:rPr>
          <w:rFonts w:ascii="Arial" w:hAnsi="Arial" w:cs="Arial"/>
          <w:b/>
          <w:noProof/>
        </w:rPr>
        <w:t xml:space="preserve"> DNEŠNÍM DNE OTEVÍRÁ OBJEDNÁVKY NA MODEL NOVÉ</w:t>
      </w:r>
      <w:bookmarkStart w:id="0" w:name="_GoBack"/>
      <w:bookmarkEnd w:id="0"/>
      <w:r w:rsidRPr="00420364">
        <w:rPr>
          <w:rFonts w:ascii="Arial" w:hAnsi="Arial" w:cs="Arial"/>
          <w:b/>
          <w:noProof/>
        </w:rPr>
        <w:t xml:space="preserve"> KANGOO EXPRESS VAN PRO FRANCOUZSKÝ TRH</w:t>
      </w:r>
    </w:p>
    <w:p w14:paraId="54A27526" w14:textId="77777777" w:rsidR="00EA4306" w:rsidRDefault="00EA4306" w:rsidP="057180FA">
      <w:pPr>
        <w:spacing w:line="252" w:lineRule="auto"/>
        <w:rPr>
          <w:rFonts w:ascii="Arial" w:eastAsia="Arial" w:hAnsi="Arial" w:cs="Arial"/>
          <w:b/>
          <w:bCs/>
          <w:noProof/>
          <w:u w:val="single"/>
        </w:rPr>
      </w:pPr>
    </w:p>
    <w:p w14:paraId="0F65FD0B" w14:textId="77777777" w:rsidR="00420364" w:rsidRDefault="00420364" w:rsidP="00EA4306">
      <w:pPr>
        <w:spacing w:line="252" w:lineRule="auto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</w:p>
    <w:p w14:paraId="26FFFAD3" w14:textId="3BAA4D58" w:rsidR="00022914" w:rsidRPr="003A6F7B" w:rsidRDefault="00EA4306" w:rsidP="00EA4306">
      <w:pPr>
        <w:spacing w:line="252" w:lineRule="auto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3A6F7B">
        <w:rPr>
          <w:rFonts w:ascii="Arial" w:eastAsia="Arial" w:hAnsi="Arial" w:cs="Arial"/>
          <w:b/>
          <w:bCs/>
          <w:noProof/>
          <w:sz w:val="20"/>
          <w:szCs w:val="20"/>
        </w:rPr>
        <w:t xml:space="preserve">Dnes došlo k další fázi digitálního představení nového modelu Renault Express Van pro francouzský trh. </w:t>
      </w:r>
    </w:p>
    <w:p w14:paraId="2454E41E" w14:textId="454627F3" w:rsidR="00EA4306" w:rsidRPr="003A6F7B" w:rsidRDefault="00EA4306" w:rsidP="00EA4306">
      <w:pPr>
        <w:spacing w:line="252" w:lineRule="auto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3A6F7B">
        <w:rPr>
          <w:rFonts w:ascii="Arial" w:eastAsia="Arial" w:hAnsi="Arial" w:cs="Arial"/>
          <w:b/>
          <w:bCs/>
          <w:noProof/>
          <w:sz w:val="20"/>
          <w:szCs w:val="20"/>
        </w:rPr>
        <w:t xml:space="preserve">Pro český trh dojde ke zveřejnění cen na přelomu března a dubna 2021. </w:t>
      </w:r>
    </w:p>
    <w:p w14:paraId="64D366DD" w14:textId="288784E0" w:rsidR="00EA4306" w:rsidRPr="003A6F7B" w:rsidRDefault="003A6F7B" w:rsidP="057180FA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  <w:u w:val="single"/>
        </w:rPr>
      </w:pPr>
      <w:r w:rsidRPr="003A6F7B">
        <w:rPr>
          <w:rFonts w:ascii="Arial" w:eastAsia="Arial" w:hAnsi="Arial" w:cs="Arial"/>
          <w:b/>
          <w:bCs/>
          <w:noProof/>
          <w:sz w:val="20"/>
          <w:szCs w:val="20"/>
        </w:rPr>
        <w:t>Na konci března bude detailně představena rodina malých užitkových vozů Renault</w:t>
      </w:r>
      <w:r w:rsidRPr="003A6F7B">
        <w:rPr>
          <w:rFonts w:ascii="Arial" w:eastAsia="Arial" w:hAnsi="Arial" w:cs="Arial"/>
          <w:b/>
          <w:bCs/>
          <w:noProof/>
          <w:sz w:val="20"/>
          <w:szCs w:val="20"/>
        </w:rPr>
        <w:t>.</w:t>
      </w:r>
    </w:p>
    <w:p w14:paraId="298C49DC" w14:textId="77777777" w:rsidR="00EA4306" w:rsidRPr="00022914" w:rsidRDefault="00EA4306" w:rsidP="057180FA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  <w:u w:val="single"/>
        </w:rPr>
      </w:pPr>
    </w:p>
    <w:p w14:paraId="42875F5D" w14:textId="77777777" w:rsidR="00EA4306" w:rsidRPr="00022914" w:rsidRDefault="00EA4306" w:rsidP="057180FA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  <w:u w:val="single"/>
        </w:rPr>
      </w:pPr>
    </w:p>
    <w:p w14:paraId="47A63045" w14:textId="6837DF88" w:rsidR="00F40784" w:rsidRPr="00022914" w:rsidRDefault="00F41715" w:rsidP="057180FA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  <w:u w:val="single"/>
        </w:rPr>
      </w:pPr>
      <w:r w:rsidRPr="00022914">
        <w:rPr>
          <w:rFonts w:ascii="Arial" w:eastAsia="Arial" w:hAnsi="Arial" w:cs="Arial"/>
          <w:b/>
          <w:bCs/>
          <w:noProof/>
          <w:sz w:val="20"/>
          <w:szCs w:val="20"/>
          <w:u w:val="single"/>
        </w:rPr>
        <w:t>N</w:t>
      </w:r>
      <w:r w:rsidR="009572BF" w:rsidRPr="00022914">
        <w:rPr>
          <w:rFonts w:ascii="Arial" w:eastAsia="Arial" w:hAnsi="Arial" w:cs="Arial"/>
          <w:b/>
          <w:bCs/>
          <w:noProof/>
          <w:sz w:val="20"/>
          <w:szCs w:val="20"/>
          <w:u w:val="single"/>
        </w:rPr>
        <w:t xml:space="preserve">OVÝ </w:t>
      </w:r>
      <w:r w:rsidR="000E293E" w:rsidRPr="00022914">
        <w:rPr>
          <w:rFonts w:ascii="Arial" w:eastAsia="Arial" w:hAnsi="Arial" w:cs="Arial"/>
          <w:b/>
          <w:bCs/>
          <w:noProof/>
          <w:sz w:val="20"/>
          <w:szCs w:val="20"/>
          <w:u w:val="single"/>
        </w:rPr>
        <w:t>EXPRESS VAN</w:t>
      </w:r>
    </w:p>
    <w:p w14:paraId="23EC6BD7" w14:textId="77777777" w:rsidR="002D5DA3" w:rsidRPr="00022914" w:rsidRDefault="002D5DA3" w:rsidP="009572BF">
      <w:pPr>
        <w:spacing w:line="252" w:lineRule="auto"/>
        <w:rPr>
          <w:rFonts w:ascii="Arial" w:eastAsia="Arial" w:hAnsi="Arial" w:cs="Arial"/>
          <w:noProof/>
          <w:sz w:val="20"/>
          <w:szCs w:val="20"/>
        </w:rPr>
      </w:pPr>
    </w:p>
    <w:p w14:paraId="1234ABF2" w14:textId="6CAA2E49" w:rsidR="003D6E33" w:rsidRPr="00022914" w:rsidRDefault="001A39E8" w:rsidP="003D6E33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Exteriér</w:t>
      </w:r>
      <w:r w:rsidR="00510AD5" w:rsidRPr="00022914">
        <w:rPr>
          <w:rFonts w:ascii="Arial" w:eastAsia="Arial" w:hAnsi="Arial" w:cs="Arial"/>
          <w:b/>
          <w:bCs/>
          <w:noProof/>
          <w:sz w:val="20"/>
          <w:szCs w:val="20"/>
        </w:rPr>
        <w:t xml:space="preserve"> a interiér</w:t>
      </w:r>
    </w:p>
    <w:p w14:paraId="52E65DB7" w14:textId="752128F0" w:rsidR="003D6E33" w:rsidRPr="00022914" w:rsidRDefault="00D32788" w:rsidP="0047317B">
      <w:pPr>
        <w:spacing w:line="252" w:lineRule="auto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022914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B01F38C" wp14:editId="259797A2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1523387" cy="857250"/>
            <wp:effectExtent l="0" t="0" r="635" b="0"/>
            <wp:wrapTight wrapText="bothSides">
              <wp:wrapPolygon edited="0">
                <wp:start x="0" y="0"/>
                <wp:lineTo x="0" y="21120"/>
                <wp:lineTo x="21339" y="21120"/>
                <wp:lineTo x="2133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8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48D" w:rsidRPr="00022914">
        <w:rPr>
          <w:rFonts w:ascii="Arial" w:eastAsia="Arial" w:hAnsi="Arial" w:cs="Arial"/>
          <w:noProof/>
          <w:sz w:val="20"/>
          <w:szCs w:val="20"/>
        </w:rPr>
        <w:t>Nový Express je věrný základním vizuálním znakům definujícím vozy</w:t>
      </w:r>
      <w:r w:rsidR="004B7D0C" w:rsidRPr="00022914">
        <w:rPr>
          <w:rFonts w:ascii="Arial" w:eastAsia="Arial" w:hAnsi="Arial" w:cs="Arial"/>
          <w:noProof/>
          <w:sz w:val="20"/>
          <w:szCs w:val="20"/>
        </w:rPr>
        <w:t xml:space="preserve"> Renault</w:t>
      </w:r>
      <w:r w:rsidR="00871DE9" w:rsidRPr="00022914">
        <w:rPr>
          <w:rFonts w:ascii="Arial" w:eastAsia="Arial" w:hAnsi="Arial" w:cs="Arial"/>
          <w:noProof/>
          <w:sz w:val="20"/>
          <w:szCs w:val="20"/>
        </w:rPr>
        <w:t xml:space="preserve">, jako jsou světlomety s LED světelným podpisem ve tvaru písmene C. Dostupných bude 5 laků </w:t>
      </w:r>
      <w:r w:rsidR="00F26932" w:rsidRPr="00022914">
        <w:rPr>
          <w:rFonts w:ascii="Arial" w:eastAsia="Arial" w:hAnsi="Arial" w:cs="Arial"/>
          <w:noProof/>
          <w:sz w:val="20"/>
          <w:szCs w:val="20"/>
        </w:rPr>
        <w:t>karoserie.</w:t>
      </w:r>
      <w:r w:rsidR="00510AD5" w:rsidRPr="00022914">
        <w:rPr>
          <w:rFonts w:ascii="Arial" w:eastAsia="Arial" w:hAnsi="Arial" w:cs="Arial"/>
          <w:noProof/>
          <w:sz w:val="20"/>
          <w:szCs w:val="20"/>
        </w:rPr>
        <w:t xml:space="preserve"> </w:t>
      </w:r>
      <w:r w:rsidR="00CA4888" w:rsidRPr="00022914">
        <w:rPr>
          <w:rFonts w:ascii="Arial" w:eastAsia="Arial" w:hAnsi="Arial" w:cs="Arial"/>
          <w:noProof/>
          <w:sz w:val="20"/>
          <w:szCs w:val="20"/>
        </w:rPr>
        <w:t>Prostor</w:t>
      </w:r>
      <w:r w:rsidR="002137A6" w:rsidRPr="00022914">
        <w:rPr>
          <w:rFonts w:ascii="Arial" w:eastAsia="Arial" w:hAnsi="Arial" w:cs="Arial"/>
          <w:noProof/>
          <w:sz w:val="20"/>
          <w:szCs w:val="20"/>
        </w:rPr>
        <w:t>u</w:t>
      </w:r>
      <w:r w:rsidR="005C45C6" w:rsidRPr="00022914">
        <w:rPr>
          <w:rFonts w:ascii="Arial" w:eastAsia="Arial" w:hAnsi="Arial" w:cs="Arial"/>
          <w:noProof/>
          <w:sz w:val="20"/>
          <w:szCs w:val="20"/>
        </w:rPr>
        <w:t xml:space="preserve"> kabiny </w:t>
      </w:r>
      <w:r w:rsidR="002137A6" w:rsidRPr="00022914">
        <w:rPr>
          <w:rFonts w:ascii="Arial" w:eastAsia="Arial" w:hAnsi="Arial" w:cs="Arial"/>
          <w:noProof/>
          <w:sz w:val="20"/>
          <w:szCs w:val="20"/>
        </w:rPr>
        <w:t>dominuje</w:t>
      </w:r>
      <w:r w:rsidR="005C45C6" w:rsidRPr="00022914">
        <w:rPr>
          <w:rFonts w:ascii="Arial" w:eastAsia="Arial" w:hAnsi="Arial" w:cs="Arial"/>
          <w:noProof/>
          <w:sz w:val="20"/>
          <w:szCs w:val="20"/>
        </w:rPr>
        <w:t xml:space="preserve"> moderní a praktická palubní deska. </w:t>
      </w:r>
      <w:r w:rsidR="00510AD5" w:rsidRPr="00022914">
        <w:rPr>
          <w:rFonts w:ascii="Arial" w:eastAsia="Arial" w:hAnsi="Arial" w:cs="Arial"/>
          <w:noProof/>
          <w:sz w:val="20"/>
          <w:szCs w:val="20"/>
        </w:rPr>
        <w:t>V interiéru se nachází řada otevřených i uzavřených odkládacích prostor</w:t>
      </w:r>
      <w:r w:rsidR="00924F75" w:rsidRPr="00022914">
        <w:rPr>
          <w:rFonts w:ascii="Arial" w:eastAsia="Arial" w:hAnsi="Arial" w:cs="Arial"/>
          <w:noProof/>
          <w:sz w:val="20"/>
          <w:szCs w:val="20"/>
        </w:rPr>
        <w:t>ů</w:t>
      </w:r>
      <w:r w:rsidR="00510AD5" w:rsidRPr="00022914">
        <w:rPr>
          <w:rFonts w:ascii="Arial" w:eastAsia="Arial" w:hAnsi="Arial" w:cs="Arial"/>
          <w:noProof/>
          <w:sz w:val="20"/>
          <w:szCs w:val="20"/>
        </w:rPr>
        <w:t xml:space="preserve"> s celkovým objemem téměř 48 l. </w:t>
      </w:r>
    </w:p>
    <w:p w14:paraId="6AA61D07" w14:textId="0B4F8E18" w:rsidR="003D6E33" w:rsidRPr="00022914" w:rsidRDefault="003D6E33" w:rsidP="003D6E33">
      <w:pPr>
        <w:spacing w:line="252" w:lineRule="auto"/>
        <w:rPr>
          <w:rFonts w:ascii="Arial" w:eastAsia="Arial" w:hAnsi="Arial" w:cs="Arial"/>
          <w:noProof/>
          <w:sz w:val="20"/>
          <w:szCs w:val="20"/>
        </w:rPr>
      </w:pPr>
    </w:p>
    <w:p w14:paraId="353C45DE" w14:textId="77777777" w:rsidR="003A6F7B" w:rsidRDefault="003A6F7B" w:rsidP="003D6E33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</w:rPr>
      </w:pPr>
    </w:p>
    <w:p w14:paraId="6D1C66E9" w14:textId="7201418A" w:rsidR="00FC0259" w:rsidRPr="00022914" w:rsidRDefault="00FC0259" w:rsidP="003D6E33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Nákladový prostor</w:t>
      </w:r>
    </w:p>
    <w:p w14:paraId="1B504D72" w14:textId="39CC72D9" w:rsidR="0047317B" w:rsidRDefault="00532739" w:rsidP="0047317B">
      <w:pPr>
        <w:spacing w:line="252" w:lineRule="auto"/>
        <w:jc w:val="both"/>
        <w:rPr>
          <w:rFonts w:ascii="Arial" w:eastAsia="Arial" w:hAnsi="Arial" w:cs="Arial"/>
          <w:noProof/>
          <w:sz w:val="20"/>
          <w:szCs w:val="20"/>
        </w:rPr>
      </w:pPr>
      <w:r w:rsidRPr="00022914">
        <w:rPr>
          <w:rFonts w:ascii="Arial" w:eastAsia="Arial" w:hAnsi="Arial" w:cs="Arial"/>
          <w:noProof/>
          <w:sz w:val="20"/>
          <w:szCs w:val="20"/>
        </w:rPr>
        <w:t xml:space="preserve">Nový Express Van nabízí prvotřídní rozměry: délka nákladové plochy (s pevnou přepážkou) </w:t>
      </w: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1,91 m</w:t>
      </w:r>
      <w:r w:rsidRPr="00022914">
        <w:rPr>
          <w:rFonts w:ascii="Arial" w:eastAsia="Arial" w:hAnsi="Arial" w:cs="Arial"/>
          <w:noProof/>
          <w:sz w:val="20"/>
          <w:szCs w:val="20"/>
        </w:rPr>
        <w:t xml:space="preserve">, šířka bočních posuvných dveří </w:t>
      </w: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716</w:t>
      </w:r>
      <w:r w:rsidR="00EB7797" w:rsidRPr="00022914">
        <w:rPr>
          <w:rFonts w:ascii="Arial" w:eastAsia="Arial" w:hAnsi="Arial" w:cs="Arial"/>
          <w:b/>
          <w:bCs/>
          <w:noProof/>
          <w:sz w:val="20"/>
          <w:szCs w:val="20"/>
        </w:rPr>
        <w:t xml:space="preserve"> </w:t>
      </w: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mm</w:t>
      </w:r>
      <w:r w:rsidRPr="00022914">
        <w:rPr>
          <w:rFonts w:ascii="Arial" w:eastAsia="Arial" w:hAnsi="Arial" w:cs="Arial"/>
          <w:noProof/>
          <w:sz w:val="20"/>
          <w:szCs w:val="20"/>
        </w:rPr>
        <w:t xml:space="preserve">. </w:t>
      </w:r>
      <w:r w:rsidR="00993B51" w:rsidRPr="00022914">
        <w:rPr>
          <w:rFonts w:ascii="Arial" w:eastAsia="Arial" w:hAnsi="Arial" w:cs="Arial"/>
          <w:noProof/>
          <w:sz w:val="20"/>
          <w:szCs w:val="20"/>
        </w:rPr>
        <w:t xml:space="preserve">Objem nákladového prostoru se pohybuje (podle provedení přepážky) v rozmezí </w:t>
      </w:r>
      <w:r w:rsidR="00993B51" w:rsidRPr="00022914">
        <w:rPr>
          <w:rFonts w:ascii="Arial" w:eastAsia="Arial" w:hAnsi="Arial" w:cs="Arial"/>
          <w:b/>
          <w:bCs/>
          <w:noProof/>
          <w:sz w:val="20"/>
          <w:szCs w:val="20"/>
        </w:rPr>
        <w:t>3,3 – 3,7 m³</w:t>
      </w:r>
      <w:r w:rsidR="00993B51" w:rsidRPr="00022914">
        <w:rPr>
          <w:rFonts w:ascii="Arial" w:eastAsia="Arial" w:hAnsi="Arial" w:cs="Arial"/>
          <w:noProof/>
          <w:sz w:val="20"/>
          <w:szCs w:val="20"/>
        </w:rPr>
        <w:t>.</w:t>
      </w:r>
      <w:r w:rsidR="007A2466" w:rsidRPr="00022914">
        <w:rPr>
          <w:rFonts w:ascii="Arial" w:eastAsia="Arial" w:hAnsi="Arial" w:cs="Arial"/>
          <w:noProof/>
          <w:sz w:val="20"/>
          <w:szCs w:val="20"/>
        </w:rPr>
        <w:t xml:space="preserve"> Užitečná hmotnost může být až </w:t>
      </w:r>
      <w:r w:rsidR="007A2466" w:rsidRPr="00022914">
        <w:rPr>
          <w:rFonts w:ascii="Arial" w:eastAsia="Arial" w:hAnsi="Arial" w:cs="Arial"/>
          <w:b/>
          <w:bCs/>
          <w:noProof/>
          <w:sz w:val="20"/>
          <w:szCs w:val="20"/>
        </w:rPr>
        <w:t>780 kg</w:t>
      </w:r>
      <w:r w:rsidR="007A2466" w:rsidRPr="00022914">
        <w:rPr>
          <w:rFonts w:ascii="Arial" w:eastAsia="Arial" w:hAnsi="Arial" w:cs="Arial"/>
          <w:noProof/>
          <w:sz w:val="20"/>
          <w:szCs w:val="20"/>
        </w:rPr>
        <w:t xml:space="preserve"> u benzínové motorizace a</w:t>
      </w:r>
      <w:r w:rsidR="007A2466" w:rsidRPr="00022914">
        <w:rPr>
          <w:rFonts w:ascii="Arial" w:eastAsia="Arial" w:hAnsi="Arial" w:cs="Arial"/>
          <w:b/>
          <w:bCs/>
          <w:noProof/>
          <w:sz w:val="20"/>
          <w:szCs w:val="20"/>
        </w:rPr>
        <w:t xml:space="preserve"> </w:t>
      </w:r>
      <w:r w:rsidR="003B3CCA" w:rsidRPr="00022914">
        <w:rPr>
          <w:rFonts w:ascii="Arial" w:eastAsia="Arial" w:hAnsi="Arial" w:cs="Arial"/>
          <w:b/>
          <w:bCs/>
          <w:noProof/>
          <w:sz w:val="20"/>
          <w:szCs w:val="20"/>
        </w:rPr>
        <w:t>650</w:t>
      </w:r>
      <w:r w:rsidR="007A2466" w:rsidRPr="00022914">
        <w:rPr>
          <w:rFonts w:ascii="Arial" w:eastAsia="Arial" w:hAnsi="Arial" w:cs="Arial"/>
          <w:b/>
          <w:bCs/>
          <w:noProof/>
          <w:sz w:val="20"/>
          <w:szCs w:val="20"/>
        </w:rPr>
        <w:t xml:space="preserve"> kg</w:t>
      </w:r>
      <w:r w:rsidR="007A2466" w:rsidRPr="00022914">
        <w:rPr>
          <w:rFonts w:ascii="Arial" w:eastAsia="Arial" w:hAnsi="Arial" w:cs="Arial"/>
          <w:noProof/>
          <w:sz w:val="20"/>
          <w:szCs w:val="20"/>
        </w:rPr>
        <w:t xml:space="preserve"> v naftovém provedení. Nákladový prostor je v sérii vybaven šesti oky k uchycení nákladu v podlaze s možností doplnění o další 4 na stěnách.</w:t>
      </w:r>
      <w:r w:rsidR="00464E0C" w:rsidRPr="00022914">
        <w:rPr>
          <w:rFonts w:ascii="Arial" w:eastAsia="Arial" w:hAnsi="Arial" w:cs="Arial"/>
          <w:noProof/>
          <w:sz w:val="20"/>
          <w:szCs w:val="20"/>
        </w:rPr>
        <w:t xml:space="preserve"> </w:t>
      </w:r>
    </w:p>
    <w:p w14:paraId="735EB290" w14:textId="77777777" w:rsidR="000568BC" w:rsidRPr="00022914" w:rsidRDefault="000568BC" w:rsidP="0047317B">
      <w:pPr>
        <w:spacing w:line="252" w:lineRule="auto"/>
        <w:jc w:val="both"/>
        <w:rPr>
          <w:rFonts w:ascii="Arial" w:eastAsia="Arial" w:hAnsi="Arial" w:cs="Arial"/>
          <w:noProof/>
          <w:sz w:val="20"/>
          <w:szCs w:val="20"/>
        </w:rPr>
      </w:pPr>
    </w:p>
    <w:p w14:paraId="5347C176" w14:textId="49AA0A0C" w:rsidR="00464E0C" w:rsidRPr="00022914" w:rsidRDefault="0047317B" w:rsidP="0047317B">
      <w:pPr>
        <w:spacing w:line="252" w:lineRule="auto"/>
        <w:jc w:val="both"/>
        <w:rPr>
          <w:rFonts w:ascii="Arial" w:eastAsia="Arial" w:hAnsi="Arial" w:cs="Arial"/>
          <w:noProof/>
          <w:sz w:val="20"/>
          <w:szCs w:val="20"/>
        </w:rPr>
      </w:pPr>
      <w:r w:rsidRPr="00022914">
        <w:rPr>
          <w:rFonts w:ascii="Arial" w:eastAsia="Arial" w:hAnsi="Arial" w:cs="Arial"/>
          <w:noProof/>
          <w:sz w:val="20"/>
          <w:szCs w:val="20"/>
        </w:rPr>
        <w:t xml:space="preserve"> </w:t>
      </w:r>
      <w:r w:rsidR="00E35DCF" w:rsidRPr="00022914">
        <w:rPr>
          <w:noProof/>
          <w:sz w:val="20"/>
          <w:szCs w:val="20"/>
        </w:rPr>
        <w:drawing>
          <wp:inline distT="0" distB="0" distL="0" distR="0" wp14:anchorId="0EE35AA8" wp14:editId="270526DB">
            <wp:extent cx="6410325" cy="42556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2883" cy="42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DA2B" w14:textId="47FBB12E" w:rsidR="003D6E33" w:rsidRPr="00022914" w:rsidRDefault="003D6E33" w:rsidP="003D6E33">
      <w:pPr>
        <w:spacing w:line="252" w:lineRule="auto"/>
        <w:rPr>
          <w:rFonts w:ascii="Arial" w:eastAsia="Arial" w:hAnsi="Arial" w:cs="Arial"/>
          <w:noProof/>
          <w:sz w:val="20"/>
          <w:szCs w:val="20"/>
        </w:rPr>
      </w:pPr>
    </w:p>
    <w:p w14:paraId="0CA04C29" w14:textId="53F01FE6" w:rsidR="003D6E33" w:rsidRPr="00022914" w:rsidRDefault="003D6E33" w:rsidP="003D6E33">
      <w:pPr>
        <w:spacing w:line="252" w:lineRule="auto"/>
        <w:rPr>
          <w:rFonts w:ascii="Arial" w:eastAsia="Arial" w:hAnsi="Arial" w:cs="Arial"/>
          <w:noProof/>
          <w:sz w:val="20"/>
          <w:szCs w:val="20"/>
        </w:rPr>
      </w:pPr>
    </w:p>
    <w:p w14:paraId="3E04A9F9" w14:textId="006A39A2" w:rsidR="00464E0C" w:rsidRPr="00022914" w:rsidRDefault="0047317B" w:rsidP="003D6E33">
      <w:pPr>
        <w:spacing w:line="252" w:lineRule="auto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022914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3281A5A6" wp14:editId="06319A47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191452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493" y="21214"/>
                <wp:lineTo x="2149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E0C" w:rsidRPr="00022914">
        <w:rPr>
          <w:rFonts w:ascii="Arial" w:eastAsia="Arial" w:hAnsi="Arial" w:cs="Arial"/>
          <w:b/>
          <w:bCs/>
          <w:noProof/>
          <w:sz w:val="20"/>
          <w:szCs w:val="20"/>
        </w:rPr>
        <w:t>Technologie</w:t>
      </w:r>
    </w:p>
    <w:p w14:paraId="132182EB" w14:textId="5D5D06DE" w:rsidR="00464E0C" w:rsidRPr="00022914" w:rsidRDefault="00464E0C" w:rsidP="0047317B">
      <w:pPr>
        <w:spacing w:line="252" w:lineRule="auto"/>
        <w:jc w:val="both"/>
        <w:rPr>
          <w:rFonts w:ascii="Arial" w:eastAsia="Arial" w:hAnsi="Arial" w:cs="Arial"/>
          <w:noProof/>
          <w:sz w:val="20"/>
          <w:szCs w:val="20"/>
        </w:rPr>
      </w:pPr>
      <w:r w:rsidRPr="00022914">
        <w:rPr>
          <w:rFonts w:ascii="Arial" w:eastAsia="Arial" w:hAnsi="Arial" w:cs="Arial"/>
          <w:noProof/>
          <w:sz w:val="20"/>
          <w:szCs w:val="20"/>
        </w:rPr>
        <w:t>V oblasti multimédií</w:t>
      </w:r>
      <w:r w:rsidR="00135618" w:rsidRPr="00022914">
        <w:rPr>
          <w:rFonts w:ascii="Arial" w:eastAsia="Arial" w:hAnsi="Arial" w:cs="Arial"/>
          <w:noProof/>
          <w:sz w:val="20"/>
          <w:szCs w:val="20"/>
        </w:rPr>
        <w:t xml:space="preserve"> a konektivity</w:t>
      </w:r>
      <w:r w:rsidRPr="00022914">
        <w:rPr>
          <w:rFonts w:ascii="Arial" w:eastAsia="Arial" w:hAnsi="Arial" w:cs="Arial"/>
          <w:noProof/>
          <w:sz w:val="20"/>
          <w:szCs w:val="20"/>
        </w:rPr>
        <w:t xml:space="preserve"> nabízí nový Express Van </w:t>
      </w: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Rádio Connect R&amp;Go</w:t>
      </w:r>
      <w:r w:rsidR="00936A3E" w:rsidRPr="00022914">
        <w:rPr>
          <w:rFonts w:ascii="Arial" w:eastAsia="Arial" w:hAnsi="Arial" w:cs="Arial"/>
          <w:noProof/>
          <w:sz w:val="20"/>
          <w:szCs w:val="20"/>
        </w:rPr>
        <w:t xml:space="preserve"> nebo systém </w:t>
      </w:r>
      <w:r w:rsidR="00936A3E" w:rsidRPr="00022914">
        <w:rPr>
          <w:rFonts w:ascii="Arial" w:eastAsia="Arial" w:hAnsi="Arial" w:cs="Arial"/>
          <w:b/>
          <w:bCs/>
          <w:noProof/>
          <w:sz w:val="20"/>
          <w:szCs w:val="20"/>
        </w:rPr>
        <w:t>Renault EASY LINK</w:t>
      </w:r>
      <w:r w:rsidR="00936A3E" w:rsidRPr="00022914">
        <w:rPr>
          <w:rFonts w:ascii="Arial" w:eastAsia="Arial" w:hAnsi="Arial" w:cs="Arial"/>
          <w:noProof/>
          <w:sz w:val="20"/>
          <w:szCs w:val="20"/>
        </w:rPr>
        <w:t xml:space="preserve"> v novém provedení s 8“ obrazovkou, který </w:t>
      </w:r>
      <w:r w:rsidR="00340B90" w:rsidRPr="00022914">
        <w:rPr>
          <w:rFonts w:ascii="Arial" w:eastAsia="Arial" w:hAnsi="Arial" w:cs="Arial"/>
          <w:noProof/>
          <w:sz w:val="20"/>
          <w:szCs w:val="20"/>
        </w:rPr>
        <w:t>umožňuje</w:t>
      </w:r>
      <w:r w:rsidR="00102DCC" w:rsidRPr="00022914">
        <w:rPr>
          <w:rFonts w:ascii="Arial" w:eastAsia="Arial" w:hAnsi="Arial" w:cs="Arial"/>
          <w:noProof/>
          <w:sz w:val="20"/>
          <w:szCs w:val="20"/>
        </w:rPr>
        <w:t xml:space="preserve"> zrcadlení smartphone a bude dostupný ve verzi s navigací nebo bez navigace. </w:t>
      </w:r>
      <w:r w:rsidR="00D96663" w:rsidRPr="00022914">
        <w:rPr>
          <w:rFonts w:ascii="Arial" w:eastAsia="Arial" w:hAnsi="Arial" w:cs="Arial"/>
          <w:noProof/>
          <w:sz w:val="20"/>
          <w:szCs w:val="20"/>
        </w:rPr>
        <w:t>Dále je možné vůz vybavit</w:t>
      </w:r>
      <w:r w:rsidR="00135618" w:rsidRPr="00022914">
        <w:rPr>
          <w:rFonts w:ascii="Arial" w:eastAsia="Arial" w:hAnsi="Arial" w:cs="Arial"/>
          <w:noProof/>
          <w:sz w:val="20"/>
          <w:szCs w:val="20"/>
        </w:rPr>
        <w:t xml:space="preserve"> bezdrátov</w:t>
      </w:r>
      <w:r w:rsidR="00D96663" w:rsidRPr="00022914">
        <w:rPr>
          <w:rFonts w:ascii="Arial" w:eastAsia="Arial" w:hAnsi="Arial" w:cs="Arial"/>
          <w:noProof/>
          <w:sz w:val="20"/>
          <w:szCs w:val="20"/>
        </w:rPr>
        <w:t>ým</w:t>
      </w:r>
      <w:r w:rsidR="00135618" w:rsidRPr="00022914">
        <w:rPr>
          <w:rFonts w:ascii="Arial" w:eastAsia="Arial" w:hAnsi="Arial" w:cs="Arial"/>
          <w:noProof/>
          <w:sz w:val="20"/>
          <w:szCs w:val="20"/>
        </w:rPr>
        <w:t xml:space="preserve"> nabíjení</w:t>
      </w:r>
      <w:r w:rsidR="00D96663" w:rsidRPr="00022914">
        <w:rPr>
          <w:rFonts w:ascii="Arial" w:eastAsia="Arial" w:hAnsi="Arial" w:cs="Arial"/>
          <w:noProof/>
          <w:sz w:val="20"/>
          <w:szCs w:val="20"/>
        </w:rPr>
        <w:t>m</w:t>
      </w:r>
      <w:r w:rsidR="00135618" w:rsidRPr="00022914">
        <w:rPr>
          <w:rFonts w:ascii="Arial" w:eastAsia="Arial" w:hAnsi="Arial" w:cs="Arial"/>
          <w:noProof/>
          <w:sz w:val="20"/>
          <w:szCs w:val="20"/>
        </w:rPr>
        <w:t xml:space="preserve"> telefonu</w:t>
      </w:r>
      <w:r w:rsidR="00D96663" w:rsidRPr="00022914">
        <w:rPr>
          <w:rFonts w:ascii="Arial" w:eastAsia="Arial" w:hAnsi="Arial" w:cs="Arial"/>
          <w:noProof/>
          <w:sz w:val="20"/>
          <w:szCs w:val="20"/>
        </w:rPr>
        <w:t xml:space="preserve"> a </w:t>
      </w:r>
      <w:r w:rsidR="00D96663" w:rsidRPr="00022914">
        <w:rPr>
          <w:rFonts w:ascii="Arial" w:eastAsia="Arial" w:hAnsi="Arial" w:cs="Arial"/>
          <w:b/>
          <w:bCs/>
          <w:noProof/>
          <w:sz w:val="20"/>
          <w:szCs w:val="20"/>
        </w:rPr>
        <w:t>až třemi USB porty a čtyřmi 12V zásuvkami</w:t>
      </w:r>
      <w:r w:rsidR="00206DB6" w:rsidRPr="00022914">
        <w:rPr>
          <w:rFonts w:ascii="Arial" w:eastAsia="Arial" w:hAnsi="Arial" w:cs="Arial"/>
          <w:noProof/>
          <w:sz w:val="20"/>
          <w:szCs w:val="20"/>
        </w:rPr>
        <w:t xml:space="preserve"> (z toho jedna se nachází v nákladovém prostoru)</w:t>
      </w:r>
      <w:r w:rsidR="00D96663" w:rsidRPr="00022914">
        <w:rPr>
          <w:rFonts w:ascii="Arial" w:eastAsia="Arial" w:hAnsi="Arial" w:cs="Arial"/>
          <w:noProof/>
          <w:sz w:val="20"/>
          <w:szCs w:val="20"/>
        </w:rPr>
        <w:t>.</w:t>
      </w:r>
    </w:p>
    <w:p w14:paraId="61F9196A" w14:textId="2C3A0EDD" w:rsidR="00206DB6" w:rsidRPr="00022914" w:rsidRDefault="00206DB6" w:rsidP="003D6E33">
      <w:pPr>
        <w:spacing w:line="252" w:lineRule="auto"/>
        <w:rPr>
          <w:rFonts w:ascii="Arial" w:eastAsia="Arial" w:hAnsi="Arial" w:cs="Arial"/>
          <w:noProof/>
          <w:sz w:val="20"/>
          <w:szCs w:val="20"/>
        </w:rPr>
      </w:pPr>
    </w:p>
    <w:p w14:paraId="0F16B6DF" w14:textId="089C4713" w:rsidR="00C10A63" w:rsidRPr="00022914" w:rsidRDefault="00C167BA" w:rsidP="0047317B">
      <w:pPr>
        <w:spacing w:line="252" w:lineRule="auto"/>
        <w:jc w:val="both"/>
        <w:rPr>
          <w:rFonts w:ascii="Arial" w:eastAsia="Arial" w:hAnsi="Arial" w:cs="Arial"/>
          <w:noProof/>
          <w:sz w:val="20"/>
          <w:szCs w:val="20"/>
        </w:rPr>
      </w:pPr>
      <w:r w:rsidRPr="00022914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38B3A099" wp14:editId="4E1E6CB1">
            <wp:simplePos x="0" y="0"/>
            <wp:positionH relativeFrom="column">
              <wp:posOffset>4436110</wp:posOffset>
            </wp:positionH>
            <wp:positionV relativeFrom="paragraph">
              <wp:posOffset>8890</wp:posOffset>
            </wp:positionV>
            <wp:extent cx="196215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390" y="21292"/>
                <wp:lineTo x="2139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A63" w:rsidRPr="00022914">
        <w:rPr>
          <w:rFonts w:ascii="Arial" w:eastAsia="Arial" w:hAnsi="Arial" w:cs="Arial"/>
          <w:noProof/>
          <w:sz w:val="20"/>
          <w:szCs w:val="20"/>
        </w:rPr>
        <w:t xml:space="preserve">Mezi asistenčními systémy se představují prvky, které jsou již známé z modelu Master. </w:t>
      </w:r>
      <w:r w:rsidR="00AE5AC5" w:rsidRPr="00022914">
        <w:rPr>
          <w:rFonts w:ascii="Arial" w:eastAsia="Arial" w:hAnsi="Arial" w:cs="Arial"/>
          <w:noProof/>
          <w:sz w:val="20"/>
          <w:szCs w:val="20"/>
        </w:rPr>
        <w:t xml:space="preserve">Jedná se o kameru </w:t>
      </w:r>
      <w:r w:rsidR="00AE5AC5" w:rsidRPr="00022914">
        <w:rPr>
          <w:rFonts w:ascii="Arial" w:eastAsia="Arial" w:hAnsi="Arial" w:cs="Arial"/>
          <w:b/>
          <w:bCs/>
          <w:noProof/>
          <w:sz w:val="20"/>
          <w:szCs w:val="20"/>
        </w:rPr>
        <w:t>Rear View Assist</w:t>
      </w:r>
      <w:r w:rsidR="00AE5AC5" w:rsidRPr="00022914">
        <w:rPr>
          <w:rFonts w:ascii="Arial" w:eastAsia="Arial" w:hAnsi="Arial" w:cs="Arial"/>
          <w:noProof/>
          <w:sz w:val="20"/>
          <w:szCs w:val="20"/>
        </w:rPr>
        <w:t xml:space="preserve">, </w:t>
      </w:r>
      <w:r w:rsidR="00BB4339" w:rsidRPr="00022914">
        <w:rPr>
          <w:rFonts w:ascii="Arial" w:eastAsia="Arial" w:hAnsi="Arial" w:cs="Arial"/>
          <w:noProof/>
          <w:sz w:val="20"/>
          <w:szCs w:val="20"/>
        </w:rPr>
        <w:t xml:space="preserve">která permanentně přenáší obraz situace za vozidlem na displej v kabině a u celoplechového vozidla tak nahrazuje vnitřní zpětné zrcátko. </w:t>
      </w:r>
      <w:r w:rsidR="00DD0B59" w:rsidRPr="00022914">
        <w:rPr>
          <w:rFonts w:ascii="Arial" w:eastAsia="Arial" w:hAnsi="Arial" w:cs="Arial"/>
          <w:noProof/>
          <w:sz w:val="20"/>
          <w:szCs w:val="20"/>
        </w:rPr>
        <w:t xml:space="preserve">Dále bude možné vůz vybavit systémem </w:t>
      </w:r>
      <w:r w:rsidR="00DD0B59" w:rsidRPr="00022914">
        <w:rPr>
          <w:rFonts w:ascii="Arial" w:eastAsia="Arial" w:hAnsi="Arial" w:cs="Arial"/>
          <w:b/>
          <w:bCs/>
          <w:noProof/>
          <w:sz w:val="20"/>
          <w:szCs w:val="20"/>
        </w:rPr>
        <w:t>sledování mrtvého úhlu</w:t>
      </w:r>
      <w:r w:rsidR="00D00D19" w:rsidRPr="00022914">
        <w:rPr>
          <w:rFonts w:ascii="Arial" w:eastAsia="Arial" w:hAnsi="Arial" w:cs="Arial"/>
          <w:noProof/>
          <w:sz w:val="20"/>
          <w:szCs w:val="20"/>
        </w:rPr>
        <w:t>, zrcátkem Wide View či parkovacími senzory a zadní parkovací kamerou.</w:t>
      </w:r>
      <w:r w:rsidRPr="00022914">
        <w:rPr>
          <w:noProof/>
          <w:sz w:val="20"/>
          <w:szCs w:val="20"/>
        </w:rPr>
        <w:t xml:space="preserve"> </w:t>
      </w:r>
    </w:p>
    <w:p w14:paraId="353C80D4" w14:textId="77777777" w:rsidR="00206DB6" w:rsidRPr="00022914" w:rsidRDefault="00206DB6" w:rsidP="0047317B">
      <w:pPr>
        <w:spacing w:line="252" w:lineRule="auto"/>
        <w:jc w:val="both"/>
        <w:rPr>
          <w:rFonts w:ascii="Arial" w:eastAsia="Arial" w:hAnsi="Arial" w:cs="Arial"/>
          <w:noProof/>
          <w:sz w:val="20"/>
          <w:szCs w:val="20"/>
        </w:rPr>
      </w:pPr>
    </w:p>
    <w:p w14:paraId="1F9A95EB" w14:textId="4F4046A9" w:rsidR="00EE53BA" w:rsidRPr="00022914" w:rsidRDefault="00EE53BA" w:rsidP="0047317B">
      <w:pPr>
        <w:spacing w:line="252" w:lineRule="auto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022914">
        <w:rPr>
          <w:rFonts w:ascii="Arial" w:eastAsia="Arial" w:hAnsi="Arial" w:cs="Arial"/>
          <w:b/>
          <w:bCs/>
          <w:noProof/>
          <w:sz w:val="20"/>
          <w:szCs w:val="20"/>
        </w:rPr>
        <w:t>Motorizace</w:t>
      </w:r>
    </w:p>
    <w:p w14:paraId="6650C44D" w14:textId="3FF1CD94" w:rsidR="009F1A56" w:rsidRPr="00022914" w:rsidRDefault="00E5746E" w:rsidP="0047317B">
      <w:pPr>
        <w:spacing w:line="252" w:lineRule="auto"/>
        <w:jc w:val="both"/>
        <w:rPr>
          <w:rFonts w:ascii="Arial" w:eastAsiaTheme="minorEastAsia" w:hAnsi="Arial" w:cs="Arial"/>
          <w:color w:val="000000"/>
          <w:sz w:val="20"/>
          <w:szCs w:val="20"/>
          <w:u w:val="single"/>
          <w:lang w:eastAsia="fr-FR"/>
        </w:rPr>
      </w:pPr>
      <w:r w:rsidRPr="00022914">
        <w:rPr>
          <w:rFonts w:ascii="Arial" w:eastAsia="Arial" w:hAnsi="Arial" w:cs="Arial"/>
          <w:noProof/>
          <w:sz w:val="20"/>
          <w:szCs w:val="20"/>
        </w:rPr>
        <w:t xml:space="preserve">Motorová paleta zahrnuje benzínovou </w:t>
      </w:r>
      <w:r w:rsidR="00CD79E9" w:rsidRPr="00022914">
        <w:rPr>
          <w:rFonts w:ascii="Arial" w:eastAsia="Arial" w:hAnsi="Arial" w:cs="Arial"/>
          <w:noProof/>
          <w:sz w:val="20"/>
          <w:szCs w:val="20"/>
        </w:rPr>
        <w:t xml:space="preserve">pohonnou jednotku </w:t>
      </w:r>
      <w:r w:rsidR="00CD79E9" w:rsidRPr="00022914">
        <w:rPr>
          <w:rFonts w:ascii="Arial" w:eastAsia="Arial" w:hAnsi="Arial" w:cs="Arial"/>
          <w:b/>
          <w:bCs/>
          <w:noProof/>
          <w:sz w:val="20"/>
          <w:szCs w:val="20"/>
        </w:rPr>
        <w:t>1.3 TCe 100</w:t>
      </w:r>
      <w:r w:rsidR="00CD79E9" w:rsidRPr="00022914">
        <w:rPr>
          <w:rFonts w:ascii="Arial" w:eastAsia="Arial" w:hAnsi="Arial" w:cs="Arial"/>
          <w:noProof/>
          <w:sz w:val="20"/>
          <w:szCs w:val="20"/>
        </w:rPr>
        <w:t xml:space="preserve"> a naftové pohonné jednotky </w:t>
      </w:r>
      <w:r w:rsidR="00CD79E9" w:rsidRPr="00022914">
        <w:rPr>
          <w:rFonts w:ascii="Arial" w:eastAsia="Arial" w:hAnsi="Arial" w:cs="Arial"/>
          <w:b/>
          <w:bCs/>
          <w:noProof/>
          <w:sz w:val="20"/>
          <w:szCs w:val="20"/>
        </w:rPr>
        <w:t>1.5 Blue dCi 75 a 95</w:t>
      </w:r>
      <w:r w:rsidR="00CD79E9" w:rsidRPr="00022914">
        <w:rPr>
          <w:rFonts w:ascii="Arial" w:eastAsia="Arial" w:hAnsi="Arial" w:cs="Arial"/>
          <w:noProof/>
          <w:sz w:val="20"/>
          <w:szCs w:val="20"/>
        </w:rPr>
        <w:t>. Všechny motory jsou spojeny se šestistupňovou manuální převodovkou.</w:t>
      </w:r>
      <w:r w:rsidR="00CD79E9" w:rsidRPr="00022914">
        <w:rPr>
          <w:rFonts w:ascii="Arial" w:eastAsiaTheme="minorEastAsia" w:hAnsi="Arial" w:cs="Arial"/>
          <w:color w:val="000000"/>
          <w:sz w:val="20"/>
          <w:szCs w:val="20"/>
          <w:u w:val="single"/>
          <w:lang w:eastAsia="fr-FR"/>
        </w:rPr>
        <w:t xml:space="preserve"> </w:t>
      </w:r>
    </w:p>
    <w:p w14:paraId="3A6882A1" w14:textId="5668287D" w:rsidR="002D5DA3" w:rsidRPr="00022914" w:rsidRDefault="002D5DA3" w:rsidP="0047317B">
      <w:pPr>
        <w:spacing w:line="252" w:lineRule="auto"/>
        <w:jc w:val="both"/>
        <w:rPr>
          <w:rFonts w:ascii="Arial" w:eastAsiaTheme="minorEastAsia" w:hAnsi="Arial" w:cs="Arial"/>
          <w:color w:val="000000"/>
          <w:sz w:val="20"/>
          <w:szCs w:val="20"/>
          <w:u w:val="single"/>
          <w:lang w:eastAsia="fr-FR"/>
        </w:rPr>
      </w:pPr>
    </w:p>
    <w:p w14:paraId="773A6147" w14:textId="77777777" w:rsidR="002D5DA3" w:rsidRPr="00022914" w:rsidRDefault="002D5DA3" w:rsidP="002D5DA3">
      <w:pPr>
        <w:spacing w:line="252" w:lineRule="auto"/>
        <w:rPr>
          <w:rFonts w:ascii="Arial" w:eastAsia="Arial" w:hAnsi="Arial" w:cs="Arial"/>
          <w:noProof/>
          <w:sz w:val="20"/>
          <w:szCs w:val="20"/>
        </w:rPr>
      </w:pPr>
    </w:p>
    <w:p w14:paraId="74E6209E" w14:textId="67EE2356" w:rsidR="002D5DA3" w:rsidRPr="00357420" w:rsidRDefault="00282534" w:rsidP="00CD79E9">
      <w:pPr>
        <w:spacing w:line="252" w:lineRule="auto"/>
        <w:rPr>
          <w:rFonts w:ascii="Arial" w:eastAsiaTheme="minorEastAsia" w:hAnsi="Arial" w:cs="Arial"/>
          <w:color w:val="000000"/>
          <w:szCs w:val="23"/>
          <w:u w:val="single"/>
          <w:lang w:eastAsia="fr-FR"/>
        </w:rPr>
      </w:pPr>
      <w:r w:rsidRPr="00282534">
        <w:rPr>
          <w:noProof/>
        </w:rPr>
        <w:drawing>
          <wp:inline distT="0" distB="0" distL="0" distR="0" wp14:anchorId="35CE8850" wp14:editId="1F721C8E">
            <wp:extent cx="6661150" cy="33909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1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DA3" w:rsidRPr="00357420" w:rsidSect="002D0DBC">
      <w:headerReference w:type="default" r:id="rId16"/>
      <w:footerReference w:type="default" r:id="rId17"/>
      <w:pgSz w:w="11900" w:h="16840"/>
      <w:pgMar w:top="2103" w:right="701" w:bottom="340" w:left="709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C3878" w14:textId="77777777" w:rsidR="009318CF" w:rsidRDefault="009318CF" w:rsidP="00280E63">
      <w:r>
        <w:separator/>
      </w:r>
    </w:p>
  </w:endnote>
  <w:endnote w:type="continuationSeparator" w:id="0">
    <w:p w14:paraId="08A81EE7" w14:textId="77777777" w:rsidR="009318CF" w:rsidRDefault="009318CF" w:rsidP="00280E63">
      <w:r>
        <w:continuationSeparator/>
      </w:r>
    </w:p>
  </w:endnote>
  <w:endnote w:type="continuationNotice" w:id="1">
    <w:p w14:paraId="4F12FCDE" w14:textId="77777777" w:rsidR="009318CF" w:rsidRDefault="009318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6C49F" w14:textId="0AFA7EC2" w:rsidR="005C3B0C" w:rsidRDefault="005C3B0C">
    <w:pPr>
      <w:pStyle w:val="Zpat"/>
    </w:pPr>
  </w:p>
  <w:p w14:paraId="1AB1D7DD" w14:textId="77777777" w:rsidR="005C3B0C" w:rsidRDefault="005C3B0C">
    <w:pPr>
      <w:pStyle w:val="Zpat"/>
    </w:pPr>
  </w:p>
  <w:p w14:paraId="33B2F36E" w14:textId="0B66B5C3" w:rsidR="005C3B0C" w:rsidRDefault="005C3B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F0BB3" w14:textId="77777777" w:rsidR="009318CF" w:rsidRDefault="009318CF" w:rsidP="00280E63">
      <w:r>
        <w:separator/>
      </w:r>
    </w:p>
  </w:footnote>
  <w:footnote w:type="continuationSeparator" w:id="0">
    <w:p w14:paraId="70CB1975" w14:textId="77777777" w:rsidR="009318CF" w:rsidRDefault="009318CF" w:rsidP="00280E63">
      <w:r>
        <w:continuationSeparator/>
      </w:r>
    </w:p>
  </w:footnote>
  <w:footnote w:type="continuationNotice" w:id="1">
    <w:p w14:paraId="252A1CC7" w14:textId="77777777" w:rsidR="009318CF" w:rsidRDefault="009318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3004B" w14:textId="1215EBC7" w:rsidR="005C3B0C" w:rsidRPr="00D6124B" w:rsidRDefault="005C3B0C" w:rsidP="004B784B">
    <w:pPr>
      <w:pStyle w:val="Zhlav"/>
      <w:rPr>
        <w:rFonts w:ascii="Arial" w:hAnsi="Arial" w:cs="Arial"/>
        <w:sz w:val="28"/>
      </w:rPr>
    </w:pPr>
    <w:r w:rsidRPr="00D6124B">
      <w:rPr>
        <w:rFonts w:ascii="Arial" w:hAnsi="Arial" w:cs="Arial"/>
        <w:noProof/>
        <w:sz w:val="28"/>
        <w:lang w:val="en-US" w:eastAsia="en-US"/>
      </w:rPr>
      <w:drawing>
        <wp:anchor distT="0" distB="0" distL="114300" distR="114300" simplePos="0" relativeHeight="251655168" behindDoc="0" locked="0" layoutInCell="1" allowOverlap="1" wp14:anchorId="744C4FA6" wp14:editId="48D26F94">
          <wp:simplePos x="0" y="0"/>
          <wp:positionH relativeFrom="margin">
            <wp:posOffset>5232097</wp:posOffset>
          </wp:positionH>
          <wp:positionV relativeFrom="paragraph">
            <wp:posOffset>-71534</wp:posOffset>
          </wp:positionV>
          <wp:extent cx="1437422" cy="458485"/>
          <wp:effectExtent l="0" t="0" r="0" b="0"/>
          <wp:wrapNone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nault_logo_det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22" cy="45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84B">
      <w:rPr>
        <w:rFonts w:ascii="Arial" w:hAnsi="Arial" w:cs="Arial"/>
        <w:sz w:val="28"/>
        <w:szCs w:val="28"/>
      </w:rPr>
      <w:t>TISKOVÉ KOMUNIKÉ</w:t>
    </w:r>
  </w:p>
  <w:p w14:paraId="0D3F3DD4" w14:textId="6E02F7F3" w:rsidR="005C3B0C" w:rsidRPr="00D6124B" w:rsidRDefault="00182567" w:rsidP="004B784B">
    <w:pPr>
      <w:pStyle w:val="Zhlav"/>
      <w:rPr>
        <w:rFonts w:ascii="Arial" w:hAnsi="Arial" w:cs="Arial"/>
        <w:sz w:val="28"/>
      </w:rPr>
    </w:pPr>
    <w:r>
      <w:rPr>
        <w:rFonts w:ascii="Arial" w:hAnsi="Arial" w:cs="Arial"/>
        <w:sz w:val="28"/>
      </w:rPr>
      <w:t>11</w:t>
    </w:r>
    <w:r w:rsidR="00D40B03">
      <w:rPr>
        <w:rFonts w:ascii="Arial" w:hAnsi="Arial" w:cs="Arial"/>
        <w:sz w:val="28"/>
      </w:rPr>
      <w:t>.</w:t>
    </w:r>
    <w:r w:rsidR="00BF0795">
      <w:rPr>
        <w:rFonts w:ascii="Arial" w:hAnsi="Arial" w:cs="Arial"/>
        <w:sz w:val="28"/>
      </w:rPr>
      <w:t>2</w:t>
    </w:r>
    <w:r w:rsidR="00D40B03">
      <w:rPr>
        <w:rFonts w:ascii="Arial" w:hAnsi="Arial" w:cs="Arial"/>
        <w:sz w:val="28"/>
      </w:rPr>
      <w:t>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514B"/>
    <w:multiLevelType w:val="hybridMultilevel"/>
    <w:tmpl w:val="C794F6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86C2696">
      <w:start w:val="1"/>
      <w:numFmt w:val="lowerLetter"/>
      <w:lvlText w:val="%2."/>
      <w:lvlJc w:val="left"/>
      <w:pPr>
        <w:ind w:left="1440" w:hanging="360"/>
      </w:pPr>
    </w:lvl>
    <w:lvl w:ilvl="2" w:tplc="BC5E0D54">
      <w:start w:val="1"/>
      <w:numFmt w:val="lowerRoman"/>
      <w:lvlText w:val="%3."/>
      <w:lvlJc w:val="right"/>
      <w:pPr>
        <w:ind w:left="2160" w:hanging="180"/>
      </w:pPr>
    </w:lvl>
    <w:lvl w:ilvl="3" w:tplc="C1C41B52">
      <w:start w:val="1"/>
      <w:numFmt w:val="decimal"/>
      <w:lvlText w:val="%4."/>
      <w:lvlJc w:val="left"/>
      <w:pPr>
        <w:ind w:left="2880" w:hanging="360"/>
      </w:pPr>
    </w:lvl>
    <w:lvl w:ilvl="4" w:tplc="8D3820AC">
      <w:start w:val="1"/>
      <w:numFmt w:val="lowerLetter"/>
      <w:lvlText w:val="%5."/>
      <w:lvlJc w:val="left"/>
      <w:pPr>
        <w:ind w:left="3600" w:hanging="360"/>
      </w:pPr>
    </w:lvl>
    <w:lvl w:ilvl="5" w:tplc="CD4A3392">
      <w:start w:val="1"/>
      <w:numFmt w:val="lowerRoman"/>
      <w:lvlText w:val="%6."/>
      <w:lvlJc w:val="right"/>
      <w:pPr>
        <w:ind w:left="4320" w:hanging="180"/>
      </w:pPr>
    </w:lvl>
    <w:lvl w:ilvl="6" w:tplc="DAF48566">
      <w:start w:val="1"/>
      <w:numFmt w:val="decimal"/>
      <w:lvlText w:val="%7."/>
      <w:lvlJc w:val="left"/>
      <w:pPr>
        <w:ind w:left="5040" w:hanging="360"/>
      </w:pPr>
    </w:lvl>
    <w:lvl w:ilvl="7" w:tplc="FA6E07CC">
      <w:start w:val="1"/>
      <w:numFmt w:val="lowerLetter"/>
      <w:lvlText w:val="%8."/>
      <w:lvlJc w:val="left"/>
      <w:pPr>
        <w:ind w:left="5760" w:hanging="360"/>
      </w:pPr>
    </w:lvl>
    <w:lvl w:ilvl="8" w:tplc="695C71C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F18"/>
    <w:multiLevelType w:val="hybridMultilevel"/>
    <w:tmpl w:val="43CC6C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23CD"/>
    <w:multiLevelType w:val="hybridMultilevel"/>
    <w:tmpl w:val="6F8E38F2"/>
    <w:lvl w:ilvl="0" w:tplc="E42C1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60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E9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D21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44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C67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EF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DA11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22B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1618F"/>
    <w:multiLevelType w:val="hybridMultilevel"/>
    <w:tmpl w:val="DF7C1892"/>
    <w:lvl w:ilvl="0" w:tplc="21D2B89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1" w:tplc="30F47086">
      <w:start w:val="692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2" w:tplc="49AEF4CA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3" w:tplc="79483D70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4" w:tplc="466ACFBA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5" w:tplc="A4108D42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6" w:tplc="88605EB6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  <w:lvl w:ilvl="7" w:tplc="C01204A8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cs="Times New Roman" w:hint="default"/>
      </w:rPr>
    </w:lvl>
    <w:lvl w:ilvl="8" w:tplc="1B643F26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9534A64"/>
    <w:multiLevelType w:val="hybridMultilevel"/>
    <w:tmpl w:val="32BCC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D5DAF"/>
    <w:multiLevelType w:val="hybridMultilevel"/>
    <w:tmpl w:val="B8E26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5383"/>
    <w:multiLevelType w:val="multilevel"/>
    <w:tmpl w:val="932A470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F373DCD"/>
    <w:multiLevelType w:val="hybridMultilevel"/>
    <w:tmpl w:val="5CE65D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85066"/>
    <w:multiLevelType w:val="hybridMultilevel"/>
    <w:tmpl w:val="C794F670"/>
    <w:lvl w:ilvl="0" w:tplc="BB5E8946">
      <w:start w:val="1"/>
      <w:numFmt w:val="decimal"/>
      <w:lvlText w:val="%1."/>
      <w:lvlJc w:val="left"/>
      <w:pPr>
        <w:ind w:left="720" w:hanging="360"/>
      </w:pPr>
    </w:lvl>
    <w:lvl w:ilvl="1" w:tplc="E86C2696">
      <w:start w:val="1"/>
      <w:numFmt w:val="lowerLetter"/>
      <w:lvlText w:val="%2."/>
      <w:lvlJc w:val="left"/>
      <w:pPr>
        <w:ind w:left="1440" w:hanging="360"/>
      </w:pPr>
    </w:lvl>
    <w:lvl w:ilvl="2" w:tplc="BC5E0D54">
      <w:start w:val="1"/>
      <w:numFmt w:val="lowerRoman"/>
      <w:lvlText w:val="%3."/>
      <w:lvlJc w:val="right"/>
      <w:pPr>
        <w:ind w:left="2160" w:hanging="180"/>
      </w:pPr>
    </w:lvl>
    <w:lvl w:ilvl="3" w:tplc="C1C41B52">
      <w:start w:val="1"/>
      <w:numFmt w:val="decimal"/>
      <w:lvlText w:val="%4."/>
      <w:lvlJc w:val="left"/>
      <w:pPr>
        <w:ind w:left="2880" w:hanging="360"/>
      </w:pPr>
    </w:lvl>
    <w:lvl w:ilvl="4" w:tplc="8D3820AC">
      <w:start w:val="1"/>
      <w:numFmt w:val="lowerLetter"/>
      <w:lvlText w:val="%5."/>
      <w:lvlJc w:val="left"/>
      <w:pPr>
        <w:ind w:left="3600" w:hanging="360"/>
      </w:pPr>
    </w:lvl>
    <w:lvl w:ilvl="5" w:tplc="CD4A3392">
      <w:start w:val="1"/>
      <w:numFmt w:val="lowerRoman"/>
      <w:lvlText w:val="%6."/>
      <w:lvlJc w:val="right"/>
      <w:pPr>
        <w:ind w:left="4320" w:hanging="180"/>
      </w:pPr>
    </w:lvl>
    <w:lvl w:ilvl="6" w:tplc="DAF48566">
      <w:start w:val="1"/>
      <w:numFmt w:val="decimal"/>
      <w:lvlText w:val="%7."/>
      <w:lvlJc w:val="left"/>
      <w:pPr>
        <w:ind w:left="5040" w:hanging="360"/>
      </w:pPr>
    </w:lvl>
    <w:lvl w:ilvl="7" w:tplc="FA6E07CC">
      <w:start w:val="1"/>
      <w:numFmt w:val="lowerLetter"/>
      <w:lvlText w:val="%8."/>
      <w:lvlJc w:val="left"/>
      <w:pPr>
        <w:ind w:left="5760" w:hanging="360"/>
      </w:pPr>
    </w:lvl>
    <w:lvl w:ilvl="8" w:tplc="695C71C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64406"/>
    <w:multiLevelType w:val="hybridMultilevel"/>
    <w:tmpl w:val="B9BE302A"/>
    <w:lvl w:ilvl="0" w:tplc="3E3618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46AC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B012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AE3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CE1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41C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C8C2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D61D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0C38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2675E"/>
    <w:multiLevelType w:val="hybridMultilevel"/>
    <w:tmpl w:val="A0C8A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615BF"/>
    <w:multiLevelType w:val="hybridMultilevel"/>
    <w:tmpl w:val="33C8CDBA"/>
    <w:lvl w:ilvl="0" w:tplc="3BC41A96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  <w:color w:val="000000"/>
        <w:sz w:val="25"/>
      </w:rPr>
    </w:lvl>
    <w:lvl w:ilvl="1" w:tplc="040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27EB220C"/>
    <w:multiLevelType w:val="hybridMultilevel"/>
    <w:tmpl w:val="D5628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B4051"/>
    <w:multiLevelType w:val="hybridMultilevel"/>
    <w:tmpl w:val="B9940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F53CF"/>
    <w:multiLevelType w:val="hybridMultilevel"/>
    <w:tmpl w:val="F9282E9C"/>
    <w:lvl w:ilvl="0" w:tplc="964A4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952E0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C2215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960AD9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BCC8F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E0EDB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A1EF46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356C07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982D4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5" w15:restartNumberingAfterBreak="0">
    <w:nsid w:val="36D96E8D"/>
    <w:multiLevelType w:val="hybridMultilevel"/>
    <w:tmpl w:val="C8783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E17B1"/>
    <w:multiLevelType w:val="hybridMultilevel"/>
    <w:tmpl w:val="3ECC8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B15CC"/>
    <w:multiLevelType w:val="hybridMultilevel"/>
    <w:tmpl w:val="32BCC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57B3E"/>
    <w:multiLevelType w:val="hybridMultilevel"/>
    <w:tmpl w:val="B5D67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46E17"/>
    <w:multiLevelType w:val="hybridMultilevel"/>
    <w:tmpl w:val="86B2F354"/>
    <w:lvl w:ilvl="0" w:tplc="9FE47482">
      <w:start w:val="1"/>
      <w:numFmt w:val="decimal"/>
      <w:lvlText w:val="%1."/>
      <w:lvlJc w:val="left"/>
      <w:pPr>
        <w:ind w:left="720" w:hanging="360"/>
      </w:pPr>
    </w:lvl>
    <w:lvl w:ilvl="1" w:tplc="1C9E3D06">
      <w:start w:val="1"/>
      <w:numFmt w:val="lowerLetter"/>
      <w:lvlText w:val="%2."/>
      <w:lvlJc w:val="left"/>
      <w:pPr>
        <w:ind w:left="1440" w:hanging="360"/>
      </w:pPr>
    </w:lvl>
    <w:lvl w:ilvl="2" w:tplc="927E5B80">
      <w:start w:val="1"/>
      <w:numFmt w:val="lowerRoman"/>
      <w:lvlText w:val="%3."/>
      <w:lvlJc w:val="right"/>
      <w:pPr>
        <w:ind w:left="2160" w:hanging="180"/>
      </w:pPr>
    </w:lvl>
    <w:lvl w:ilvl="3" w:tplc="CE1A6F04">
      <w:start w:val="1"/>
      <w:numFmt w:val="decimal"/>
      <w:lvlText w:val="%4."/>
      <w:lvlJc w:val="left"/>
      <w:pPr>
        <w:ind w:left="2880" w:hanging="360"/>
      </w:pPr>
    </w:lvl>
    <w:lvl w:ilvl="4" w:tplc="47CE2FBA">
      <w:start w:val="1"/>
      <w:numFmt w:val="lowerLetter"/>
      <w:lvlText w:val="%5."/>
      <w:lvlJc w:val="left"/>
      <w:pPr>
        <w:ind w:left="3600" w:hanging="360"/>
      </w:pPr>
    </w:lvl>
    <w:lvl w:ilvl="5" w:tplc="5A549DBA">
      <w:start w:val="1"/>
      <w:numFmt w:val="lowerRoman"/>
      <w:lvlText w:val="%6."/>
      <w:lvlJc w:val="right"/>
      <w:pPr>
        <w:ind w:left="4320" w:hanging="180"/>
      </w:pPr>
    </w:lvl>
    <w:lvl w:ilvl="6" w:tplc="9A507EC6">
      <w:start w:val="1"/>
      <w:numFmt w:val="decimal"/>
      <w:lvlText w:val="%7."/>
      <w:lvlJc w:val="left"/>
      <w:pPr>
        <w:ind w:left="5040" w:hanging="360"/>
      </w:pPr>
    </w:lvl>
    <w:lvl w:ilvl="7" w:tplc="EAC87940">
      <w:start w:val="1"/>
      <w:numFmt w:val="lowerLetter"/>
      <w:lvlText w:val="%8."/>
      <w:lvlJc w:val="left"/>
      <w:pPr>
        <w:ind w:left="5760" w:hanging="360"/>
      </w:pPr>
    </w:lvl>
    <w:lvl w:ilvl="8" w:tplc="F848960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349D6"/>
    <w:multiLevelType w:val="hybridMultilevel"/>
    <w:tmpl w:val="B39A9DD2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4C7726E7"/>
    <w:multiLevelType w:val="hybridMultilevel"/>
    <w:tmpl w:val="37648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E283C"/>
    <w:multiLevelType w:val="hybridMultilevel"/>
    <w:tmpl w:val="FFFFFFFF"/>
    <w:lvl w:ilvl="0" w:tplc="9D6CE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D43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7C3A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46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6A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F44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06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881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E2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D52C3"/>
    <w:multiLevelType w:val="hybridMultilevel"/>
    <w:tmpl w:val="A48C13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605F1"/>
    <w:multiLevelType w:val="hybridMultilevel"/>
    <w:tmpl w:val="091E2E88"/>
    <w:lvl w:ilvl="0" w:tplc="64B28CF8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62F0C"/>
    <w:multiLevelType w:val="hybridMultilevel"/>
    <w:tmpl w:val="FFFFFFFF"/>
    <w:lvl w:ilvl="0" w:tplc="5C9899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F0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0C6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A7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BAD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9AE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80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257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B03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91BC2"/>
    <w:multiLevelType w:val="hybridMultilevel"/>
    <w:tmpl w:val="33140A04"/>
    <w:lvl w:ilvl="0" w:tplc="A3545FBA">
      <w:start w:val="1"/>
      <w:numFmt w:val="bullet"/>
      <w:lvlText w:val="•"/>
      <w:lvlJc w:val="left"/>
      <w:pPr>
        <w:tabs>
          <w:tab w:val="num" w:pos="1776"/>
        </w:tabs>
        <w:ind w:left="1776" w:hanging="360"/>
      </w:pPr>
      <w:rPr>
        <w:rFonts w:ascii="Arial" w:hAnsi="Arial" w:cs="Times New Roman" w:hint="default"/>
      </w:rPr>
    </w:lvl>
    <w:lvl w:ilvl="1" w:tplc="D042F6FC">
      <w:start w:val="1"/>
      <w:numFmt w:val="bullet"/>
      <w:lvlText w:val="•"/>
      <w:lvlJc w:val="left"/>
      <w:pPr>
        <w:tabs>
          <w:tab w:val="num" w:pos="2496"/>
        </w:tabs>
        <w:ind w:left="2496" w:hanging="360"/>
      </w:pPr>
      <w:rPr>
        <w:rFonts w:ascii="Arial" w:hAnsi="Arial" w:cs="Times New Roman" w:hint="default"/>
      </w:rPr>
    </w:lvl>
    <w:lvl w:ilvl="2" w:tplc="D83AA404">
      <w:start w:val="1"/>
      <w:numFmt w:val="bullet"/>
      <w:lvlText w:val="•"/>
      <w:lvlJc w:val="left"/>
      <w:pPr>
        <w:tabs>
          <w:tab w:val="num" w:pos="3216"/>
        </w:tabs>
        <w:ind w:left="3216" w:hanging="360"/>
      </w:pPr>
      <w:rPr>
        <w:rFonts w:ascii="Arial" w:hAnsi="Arial" w:cs="Times New Roman" w:hint="default"/>
      </w:rPr>
    </w:lvl>
    <w:lvl w:ilvl="3" w:tplc="E0DC19EC">
      <w:start w:val="1"/>
      <w:numFmt w:val="bullet"/>
      <w:lvlText w:val="•"/>
      <w:lvlJc w:val="left"/>
      <w:pPr>
        <w:tabs>
          <w:tab w:val="num" w:pos="3936"/>
        </w:tabs>
        <w:ind w:left="3936" w:hanging="360"/>
      </w:pPr>
      <w:rPr>
        <w:rFonts w:ascii="Arial" w:hAnsi="Arial" w:cs="Times New Roman" w:hint="default"/>
      </w:rPr>
    </w:lvl>
    <w:lvl w:ilvl="4" w:tplc="BA3C350C">
      <w:start w:val="1"/>
      <w:numFmt w:val="bullet"/>
      <w:lvlText w:val="•"/>
      <w:lvlJc w:val="left"/>
      <w:pPr>
        <w:tabs>
          <w:tab w:val="num" w:pos="4656"/>
        </w:tabs>
        <w:ind w:left="4656" w:hanging="360"/>
      </w:pPr>
      <w:rPr>
        <w:rFonts w:ascii="Arial" w:hAnsi="Arial" w:cs="Times New Roman" w:hint="default"/>
      </w:rPr>
    </w:lvl>
    <w:lvl w:ilvl="5" w:tplc="827065BA">
      <w:start w:val="1"/>
      <w:numFmt w:val="bullet"/>
      <w:lvlText w:val="•"/>
      <w:lvlJc w:val="left"/>
      <w:pPr>
        <w:tabs>
          <w:tab w:val="num" w:pos="5376"/>
        </w:tabs>
        <w:ind w:left="5376" w:hanging="360"/>
      </w:pPr>
      <w:rPr>
        <w:rFonts w:ascii="Arial" w:hAnsi="Arial" w:cs="Times New Roman" w:hint="default"/>
      </w:rPr>
    </w:lvl>
    <w:lvl w:ilvl="6" w:tplc="F4FAC59C">
      <w:start w:val="1"/>
      <w:numFmt w:val="bullet"/>
      <w:lvlText w:val="•"/>
      <w:lvlJc w:val="left"/>
      <w:pPr>
        <w:tabs>
          <w:tab w:val="num" w:pos="6096"/>
        </w:tabs>
        <w:ind w:left="6096" w:hanging="360"/>
      </w:pPr>
      <w:rPr>
        <w:rFonts w:ascii="Arial" w:hAnsi="Arial" w:cs="Times New Roman" w:hint="default"/>
      </w:rPr>
    </w:lvl>
    <w:lvl w:ilvl="7" w:tplc="75886700">
      <w:start w:val="1"/>
      <w:numFmt w:val="bullet"/>
      <w:lvlText w:val="•"/>
      <w:lvlJc w:val="left"/>
      <w:pPr>
        <w:tabs>
          <w:tab w:val="num" w:pos="6816"/>
        </w:tabs>
        <w:ind w:left="6816" w:hanging="360"/>
      </w:pPr>
      <w:rPr>
        <w:rFonts w:ascii="Arial" w:hAnsi="Arial" w:cs="Times New Roman" w:hint="default"/>
      </w:rPr>
    </w:lvl>
    <w:lvl w:ilvl="8" w:tplc="C8A89326">
      <w:start w:val="1"/>
      <w:numFmt w:val="bullet"/>
      <w:lvlText w:val="•"/>
      <w:lvlJc w:val="left"/>
      <w:pPr>
        <w:tabs>
          <w:tab w:val="num" w:pos="7536"/>
        </w:tabs>
        <w:ind w:left="7536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50632F54"/>
    <w:multiLevelType w:val="hybridMultilevel"/>
    <w:tmpl w:val="03925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05B87"/>
    <w:multiLevelType w:val="hybridMultilevel"/>
    <w:tmpl w:val="FFFFFFFF"/>
    <w:lvl w:ilvl="0" w:tplc="0B8AF3D6">
      <w:start w:val="1"/>
      <w:numFmt w:val="decimal"/>
      <w:lvlText w:val="%1."/>
      <w:lvlJc w:val="left"/>
      <w:pPr>
        <w:ind w:left="720" w:hanging="360"/>
      </w:pPr>
    </w:lvl>
    <w:lvl w:ilvl="1" w:tplc="FB4663B0">
      <w:start w:val="1"/>
      <w:numFmt w:val="lowerLetter"/>
      <w:lvlText w:val="%2."/>
      <w:lvlJc w:val="left"/>
      <w:pPr>
        <w:ind w:left="1440" w:hanging="360"/>
      </w:pPr>
    </w:lvl>
    <w:lvl w:ilvl="2" w:tplc="B2E23980">
      <w:start w:val="1"/>
      <w:numFmt w:val="lowerRoman"/>
      <w:lvlText w:val="%3."/>
      <w:lvlJc w:val="right"/>
      <w:pPr>
        <w:ind w:left="2160" w:hanging="180"/>
      </w:pPr>
    </w:lvl>
    <w:lvl w:ilvl="3" w:tplc="490008DA">
      <w:start w:val="1"/>
      <w:numFmt w:val="decimal"/>
      <w:lvlText w:val="%4."/>
      <w:lvlJc w:val="left"/>
      <w:pPr>
        <w:ind w:left="2880" w:hanging="360"/>
      </w:pPr>
    </w:lvl>
    <w:lvl w:ilvl="4" w:tplc="EFAAF768">
      <w:start w:val="1"/>
      <w:numFmt w:val="lowerLetter"/>
      <w:lvlText w:val="%5."/>
      <w:lvlJc w:val="left"/>
      <w:pPr>
        <w:ind w:left="3600" w:hanging="360"/>
      </w:pPr>
    </w:lvl>
    <w:lvl w:ilvl="5" w:tplc="03C8481C">
      <w:start w:val="1"/>
      <w:numFmt w:val="lowerRoman"/>
      <w:lvlText w:val="%6."/>
      <w:lvlJc w:val="right"/>
      <w:pPr>
        <w:ind w:left="4320" w:hanging="180"/>
      </w:pPr>
    </w:lvl>
    <w:lvl w:ilvl="6" w:tplc="BC3CD43A">
      <w:start w:val="1"/>
      <w:numFmt w:val="decimal"/>
      <w:lvlText w:val="%7."/>
      <w:lvlJc w:val="left"/>
      <w:pPr>
        <w:ind w:left="5040" w:hanging="360"/>
      </w:pPr>
    </w:lvl>
    <w:lvl w:ilvl="7" w:tplc="4B74F81C">
      <w:start w:val="1"/>
      <w:numFmt w:val="lowerLetter"/>
      <w:lvlText w:val="%8."/>
      <w:lvlJc w:val="left"/>
      <w:pPr>
        <w:ind w:left="5760" w:hanging="360"/>
      </w:pPr>
    </w:lvl>
    <w:lvl w:ilvl="8" w:tplc="DCE01E4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76715E"/>
    <w:multiLevelType w:val="hybridMultilevel"/>
    <w:tmpl w:val="CABAF990"/>
    <w:lvl w:ilvl="0" w:tplc="C4A6A7CE">
      <w:start w:val="1"/>
      <w:numFmt w:val="decimal"/>
      <w:lvlText w:val="%1."/>
      <w:lvlJc w:val="left"/>
      <w:pPr>
        <w:ind w:left="720" w:hanging="360"/>
      </w:pPr>
    </w:lvl>
    <w:lvl w:ilvl="1" w:tplc="0DACBC80">
      <w:start w:val="1"/>
      <w:numFmt w:val="lowerLetter"/>
      <w:lvlText w:val="%2."/>
      <w:lvlJc w:val="left"/>
      <w:pPr>
        <w:ind w:left="1440" w:hanging="360"/>
      </w:pPr>
    </w:lvl>
    <w:lvl w:ilvl="2" w:tplc="F7DA22DE">
      <w:start w:val="1"/>
      <w:numFmt w:val="lowerRoman"/>
      <w:lvlText w:val="%3."/>
      <w:lvlJc w:val="right"/>
      <w:pPr>
        <w:ind w:left="2160" w:hanging="180"/>
      </w:pPr>
    </w:lvl>
    <w:lvl w:ilvl="3" w:tplc="F22652F8">
      <w:start w:val="1"/>
      <w:numFmt w:val="decimal"/>
      <w:lvlText w:val="%4."/>
      <w:lvlJc w:val="left"/>
      <w:pPr>
        <w:ind w:left="2880" w:hanging="360"/>
      </w:pPr>
    </w:lvl>
    <w:lvl w:ilvl="4" w:tplc="8D160D46">
      <w:start w:val="1"/>
      <w:numFmt w:val="lowerLetter"/>
      <w:lvlText w:val="%5."/>
      <w:lvlJc w:val="left"/>
      <w:pPr>
        <w:ind w:left="3600" w:hanging="360"/>
      </w:pPr>
    </w:lvl>
    <w:lvl w:ilvl="5" w:tplc="7562C9F6">
      <w:start w:val="1"/>
      <w:numFmt w:val="lowerRoman"/>
      <w:lvlText w:val="%6."/>
      <w:lvlJc w:val="right"/>
      <w:pPr>
        <w:ind w:left="4320" w:hanging="180"/>
      </w:pPr>
    </w:lvl>
    <w:lvl w:ilvl="6" w:tplc="917604B4">
      <w:start w:val="1"/>
      <w:numFmt w:val="decimal"/>
      <w:lvlText w:val="%7."/>
      <w:lvlJc w:val="left"/>
      <w:pPr>
        <w:ind w:left="5040" w:hanging="360"/>
      </w:pPr>
    </w:lvl>
    <w:lvl w:ilvl="7" w:tplc="A6BE32A2">
      <w:start w:val="1"/>
      <w:numFmt w:val="lowerLetter"/>
      <w:lvlText w:val="%8."/>
      <w:lvlJc w:val="left"/>
      <w:pPr>
        <w:ind w:left="5760" w:hanging="360"/>
      </w:pPr>
    </w:lvl>
    <w:lvl w:ilvl="8" w:tplc="D870CCE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608F3"/>
    <w:multiLevelType w:val="hybridMultilevel"/>
    <w:tmpl w:val="6B4C9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CE780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C1AC0"/>
    <w:multiLevelType w:val="hybridMultilevel"/>
    <w:tmpl w:val="82081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62920"/>
    <w:multiLevelType w:val="hybridMultilevel"/>
    <w:tmpl w:val="5238A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46A09"/>
    <w:multiLevelType w:val="hybridMultilevel"/>
    <w:tmpl w:val="862835D8"/>
    <w:lvl w:ilvl="0" w:tplc="104EC8E4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972402"/>
    <w:multiLevelType w:val="hybridMultilevel"/>
    <w:tmpl w:val="80BE7FE0"/>
    <w:lvl w:ilvl="0" w:tplc="F3269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E641D76">
      <w:start w:val="69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4472F0">
      <w:start w:val="69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41D76">
      <w:start w:val="692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2C5AD9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264C5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DEA88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1A827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CB6A1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5" w15:restartNumberingAfterBreak="0">
    <w:nsid w:val="5FDB2BF4"/>
    <w:multiLevelType w:val="hybridMultilevel"/>
    <w:tmpl w:val="C794F6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86C2696">
      <w:start w:val="1"/>
      <w:numFmt w:val="lowerLetter"/>
      <w:lvlText w:val="%2."/>
      <w:lvlJc w:val="left"/>
      <w:pPr>
        <w:ind w:left="1440" w:hanging="360"/>
      </w:pPr>
    </w:lvl>
    <w:lvl w:ilvl="2" w:tplc="BC5E0D54">
      <w:start w:val="1"/>
      <w:numFmt w:val="lowerRoman"/>
      <w:lvlText w:val="%3."/>
      <w:lvlJc w:val="right"/>
      <w:pPr>
        <w:ind w:left="2160" w:hanging="180"/>
      </w:pPr>
    </w:lvl>
    <w:lvl w:ilvl="3" w:tplc="C1C41B52">
      <w:start w:val="1"/>
      <w:numFmt w:val="decimal"/>
      <w:lvlText w:val="%4."/>
      <w:lvlJc w:val="left"/>
      <w:pPr>
        <w:ind w:left="2880" w:hanging="360"/>
      </w:pPr>
    </w:lvl>
    <w:lvl w:ilvl="4" w:tplc="8D3820AC">
      <w:start w:val="1"/>
      <w:numFmt w:val="lowerLetter"/>
      <w:lvlText w:val="%5."/>
      <w:lvlJc w:val="left"/>
      <w:pPr>
        <w:ind w:left="3600" w:hanging="360"/>
      </w:pPr>
    </w:lvl>
    <w:lvl w:ilvl="5" w:tplc="CD4A3392">
      <w:start w:val="1"/>
      <w:numFmt w:val="lowerRoman"/>
      <w:lvlText w:val="%6."/>
      <w:lvlJc w:val="right"/>
      <w:pPr>
        <w:ind w:left="4320" w:hanging="180"/>
      </w:pPr>
    </w:lvl>
    <w:lvl w:ilvl="6" w:tplc="DAF48566">
      <w:start w:val="1"/>
      <w:numFmt w:val="decimal"/>
      <w:lvlText w:val="%7."/>
      <w:lvlJc w:val="left"/>
      <w:pPr>
        <w:ind w:left="5040" w:hanging="360"/>
      </w:pPr>
    </w:lvl>
    <w:lvl w:ilvl="7" w:tplc="FA6E07CC">
      <w:start w:val="1"/>
      <w:numFmt w:val="lowerLetter"/>
      <w:lvlText w:val="%8."/>
      <w:lvlJc w:val="left"/>
      <w:pPr>
        <w:ind w:left="5760" w:hanging="360"/>
      </w:pPr>
    </w:lvl>
    <w:lvl w:ilvl="8" w:tplc="695C71C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544CD1"/>
    <w:multiLevelType w:val="hybridMultilevel"/>
    <w:tmpl w:val="472CE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CD032E"/>
    <w:multiLevelType w:val="hybridMultilevel"/>
    <w:tmpl w:val="6A885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01578"/>
    <w:multiLevelType w:val="hybridMultilevel"/>
    <w:tmpl w:val="487E80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D778A"/>
    <w:multiLevelType w:val="hybridMultilevel"/>
    <w:tmpl w:val="A6F20FD8"/>
    <w:lvl w:ilvl="0" w:tplc="AA40FADE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374342"/>
    <w:multiLevelType w:val="hybridMultilevel"/>
    <w:tmpl w:val="FFFFFFFF"/>
    <w:lvl w:ilvl="0" w:tplc="0F325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C8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02B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82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C2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C7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88E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325E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22D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86D90"/>
    <w:multiLevelType w:val="hybridMultilevel"/>
    <w:tmpl w:val="E9A4D290"/>
    <w:lvl w:ilvl="0" w:tplc="DABE5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F86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730E3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5D83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9042F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5665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6761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842A7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4C8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D738EA"/>
    <w:multiLevelType w:val="multilevel"/>
    <w:tmpl w:val="02EEAC4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0"/>
  </w:num>
  <w:num w:numId="3">
    <w:abstractNumId w:val="19"/>
  </w:num>
  <w:num w:numId="4">
    <w:abstractNumId w:val="35"/>
  </w:num>
  <w:num w:numId="5">
    <w:abstractNumId w:val="22"/>
  </w:num>
  <w:num w:numId="6">
    <w:abstractNumId w:val="29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33"/>
  </w:num>
  <w:num w:numId="10">
    <w:abstractNumId w:val="24"/>
  </w:num>
  <w:num w:numId="11">
    <w:abstractNumId w:val="32"/>
  </w:num>
  <w:num w:numId="12">
    <w:abstractNumId w:val="13"/>
  </w:num>
  <w:num w:numId="13">
    <w:abstractNumId w:val="18"/>
  </w:num>
  <w:num w:numId="14">
    <w:abstractNumId w:val="38"/>
  </w:num>
  <w:num w:numId="15">
    <w:abstractNumId w:val="9"/>
  </w:num>
  <w:num w:numId="16">
    <w:abstractNumId w:val="37"/>
  </w:num>
  <w:num w:numId="17">
    <w:abstractNumId w:val="7"/>
  </w:num>
  <w:num w:numId="18">
    <w:abstractNumId w:val="42"/>
  </w:num>
  <w:num w:numId="19">
    <w:abstractNumId w:val="6"/>
  </w:num>
  <w:num w:numId="20">
    <w:abstractNumId w:val="10"/>
  </w:num>
  <w:num w:numId="21">
    <w:abstractNumId w:val="36"/>
  </w:num>
  <w:num w:numId="22">
    <w:abstractNumId w:val="15"/>
  </w:num>
  <w:num w:numId="23">
    <w:abstractNumId w:val="39"/>
  </w:num>
  <w:num w:numId="24">
    <w:abstractNumId w:val="39"/>
  </w:num>
  <w:num w:numId="25">
    <w:abstractNumId w:val="12"/>
  </w:num>
  <w:num w:numId="26">
    <w:abstractNumId w:val="21"/>
  </w:num>
  <w:num w:numId="27">
    <w:abstractNumId w:val="27"/>
  </w:num>
  <w:num w:numId="28">
    <w:abstractNumId w:val="5"/>
  </w:num>
  <w:num w:numId="29">
    <w:abstractNumId w:val="1"/>
  </w:num>
  <w:num w:numId="30">
    <w:abstractNumId w:val="16"/>
  </w:num>
  <w:num w:numId="31">
    <w:abstractNumId w:val="23"/>
  </w:num>
  <w:num w:numId="32">
    <w:abstractNumId w:val="28"/>
  </w:num>
  <w:num w:numId="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0"/>
  </w:num>
  <w:num w:numId="36">
    <w:abstractNumId w:val="34"/>
  </w:num>
  <w:num w:numId="37">
    <w:abstractNumId w:val="14"/>
  </w:num>
  <w:num w:numId="38">
    <w:abstractNumId w:val="3"/>
  </w:num>
  <w:num w:numId="39">
    <w:abstractNumId w:val="26"/>
  </w:num>
  <w:num w:numId="40">
    <w:abstractNumId w:val="41"/>
  </w:num>
  <w:num w:numId="41">
    <w:abstractNumId w:val="11"/>
  </w:num>
  <w:num w:numId="42">
    <w:abstractNumId w:val="17"/>
  </w:num>
  <w:num w:numId="43">
    <w:abstractNumId w:val="4"/>
  </w:num>
  <w:num w:numId="44">
    <w:abstractNumId w:val="30"/>
  </w:num>
  <w:num w:numId="45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243"/>
    <w:rsid w:val="00000F29"/>
    <w:rsid w:val="000031C2"/>
    <w:rsid w:val="00004321"/>
    <w:rsid w:val="00004E42"/>
    <w:rsid w:val="00005DF9"/>
    <w:rsid w:val="0000698D"/>
    <w:rsid w:val="00006C5D"/>
    <w:rsid w:val="0000787F"/>
    <w:rsid w:val="000078B3"/>
    <w:rsid w:val="00010ACA"/>
    <w:rsid w:val="000113EA"/>
    <w:rsid w:val="000125BE"/>
    <w:rsid w:val="00012A71"/>
    <w:rsid w:val="00012C98"/>
    <w:rsid w:val="0001554B"/>
    <w:rsid w:val="000167E1"/>
    <w:rsid w:val="00017E30"/>
    <w:rsid w:val="000207BE"/>
    <w:rsid w:val="00020812"/>
    <w:rsid w:val="0002225E"/>
    <w:rsid w:val="00022914"/>
    <w:rsid w:val="00022F52"/>
    <w:rsid w:val="00023D1B"/>
    <w:rsid w:val="00025223"/>
    <w:rsid w:val="000252B3"/>
    <w:rsid w:val="0002571C"/>
    <w:rsid w:val="000267D6"/>
    <w:rsid w:val="000304B4"/>
    <w:rsid w:val="000312E5"/>
    <w:rsid w:val="00031CCF"/>
    <w:rsid w:val="000323E8"/>
    <w:rsid w:val="00032593"/>
    <w:rsid w:val="00032720"/>
    <w:rsid w:val="00032783"/>
    <w:rsid w:val="00032885"/>
    <w:rsid w:val="000341DD"/>
    <w:rsid w:val="0003485A"/>
    <w:rsid w:val="00034C62"/>
    <w:rsid w:val="000353C9"/>
    <w:rsid w:val="00036D44"/>
    <w:rsid w:val="00040A81"/>
    <w:rsid w:val="00040E54"/>
    <w:rsid w:val="00042089"/>
    <w:rsid w:val="000421B1"/>
    <w:rsid w:val="000432F6"/>
    <w:rsid w:val="00045EDC"/>
    <w:rsid w:val="00046577"/>
    <w:rsid w:val="00046956"/>
    <w:rsid w:val="0004735C"/>
    <w:rsid w:val="00047D1A"/>
    <w:rsid w:val="00051022"/>
    <w:rsid w:val="000511F1"/>
    <w:rsid w:val="0005120B"/>
    <w:rsid w:val="0005121B"/>
    <w:rsid w:val="000526C0"/>
    <w:rsid w:val="000552E6"/>
    <w:rsid w:val="000562D0"/>
    <w:rsid w:val="000565D9"/>
    <w:rsid w:val="000568BC"/>
    <w:rsid w:val="0005751C"/>
    <w:rsid w:val="00057B9A"/>
    <w:rsid w:val="000604FB"/>
    <w:rsid w:val="00060ADC"/>
    <w:rsid w:val="00061560"/>
    <w:rsid w:val="0006159C"/>
    <w:rsid w:val="00062204"/>
    <w:rsid w:val="00062575"/>
    <w:rsid w:val="00063483"/>
    <w:rsid w:val="000648FB"/>
    <w:rsid w:val="00067249"/>
    <w:rsid w:val="00067E3B"/>
    <w:rsid w:val="000706F7"/>
    <w:rsid w:val="00070D60"/>
    <w:rsid w:val="00071B29"/>
    <w:rsid w:val="00072106"/>
    <w:rsid w:val="00073C0E"/>
    <w:rsid w:val="00074730"/>
    <w:rsid w:val="0007487D"/>
    <w:rsid w:val="0007498E"/>
    <w:rsid w:val="0007535E"/>
    <w:rsid w:val="00075E44"/>
    <w:rsid w:val="000760C4"/>
    <w:rsid w:val="0007612A"/>
    <w:rsid w:val="00076DE2"/>
    <w:rsid w:val="000802E8"/>
    <w:rsid w:val="000805E7"/>
    <w:rsid w:val="000809DD"/>
    <w:rsid w:val="00080B26"/>
    <w:rsid w:val="000812DF"/>
    <w:rsid w:val="00082D67"/>
    <w:rsid w:val="00084692"/>
    <w:rsid w:val="00085585"/>
    <w:rsid w:val="00085DA6"/>
    <w:rsid w:val="00086B82"/>
    <w:rsid w:val="0008748D"/>
    <w:rsid w:val="00087D41"/>
    <w:rsid w:val="00087FD6"/>
    <w:rsid w:val="000901E1"/>
    <w:rsid w:val="0009064D"/>
    <w:rsid w:val="00091D4D"/>
    <w:rsid w:val="000928B5"/>
    <w:rsid w:val="00092B55"/>
    <w:rsid w:val="000931AB"/>
    <w:rsid w:val="00095A31"/>
    <w:rsid w:val="00095BD9"/>
    <w:rsid w:val="00096161"/>
    <w:rsid w:val="00096AFB"/>
    <w:rsid w:val="00096C3E"/>
    <w:rsid w:val="0009704B"/>
    <w:rsid w:val="000971B7"/>
    <w:rsid w:val="000A04F2"/>
    <w:rsid w:val="000A1874"/>
    <w:rsid w:val="000A3075"/>
    <w:rsid w:val="000A48AA"/>
    <w:rsid w:val="000A5FEE"/>
    <w:rsid w:val="000A62BD"/>
    <w:rsid w:val="000A6BE3"/>
    <w:rsid w:val="000A749F"/>
    <w:rsid w:val="000A77B1"/>
    <w:rsid w:val="000B0179"/>
    <w:rsid w:val="000B065B"/>
    <w:rsid w:val="000B15BB"/>
    <w:rsid w:val="000B174E"/>
    <w:rsid w:val="000B1870"/>
    <w:rsid w:val="000B253B"/>
    <w:rsid w:val="000B2F13"/>
    <w:rsid w:val="000B41A0"/>
    <w:rsid w:val="000B4D99"/>
    <w:rsid w:val="000B5077"/>
    <w:rsid w:val="000B572A"/>
    <w:rsid w:val="000B5911"/>
    <w:rsid w:val="000B6720"/>
    <w:rsid w:val="000B6928"/>
    <w:rsid w:val="000B6B90"/>
    <w:rsid w:val="000B6CF6"/>
    <w:rsid w:val="000B7B63"/>
    <w:rsid w:val="000C0077"/>
    <w:rsid w:val="000C0467"/>
    <w:rsid w:val="000C0742"/>
    <w:rsid w:val="000C1035"/>
    <w:rsid w:val="000C1B89"/>
    <w:rsid w:val="000C3570"/>
    <w:rsid w:val="000C3FD8"/>
    <w:rsid w:val="000C4299"/>
    <w:rsid w:val="000C5140"/>
    <w:rsid w:val="000C5B30"/>
    <w:rsid w:val="000C5ECB"/>
    <w:rsid w:val="000C698A"/>
    <w:rsid w:val="000C6C56"/>
    <w:rsid w:val="000D085F"/>
    <w:rsid w:val="000D147D"/>
    <w:rsid w:val="000D1574"/>
    <w:rsid w:val="000D1FB4"/>
    <w:rsid w:val="000D4581"/>
    <w:rsid w:val="000D4BD4"/>
    <w:rsid w:val="000D5F6F"/>
    <w:rsid w:val="000D6301"/>
    <w:rsid w:val="000D7196"/>
    <w:rsid w:val="000D7C1B"/>
    <w:rsid w:val="000E0622"/>
    <w:rsid w:val="000E07B9"/>
    <w:rsid w:val="000E0BE0"/>
    <w:rsid w:val="000E11CC"/>
    <w:rsid w:val="000E2118"/>
    <w:rsid w:val="000E293E"/>
    <w:rsid w:val="000E43F4"/>
    <w:rsid w:val="000E5C6C"/>
    <w:rsid w:val="000E6858"/>
    <w:rsid w:val="000E6B79"/>
    <w:rsid w:val="000E6DA0"/>
    <w:rsid w:val="000F0C56"/>
    <w:rsid w:val="000F12C9"/>
    <w:rsid w:val="000F18A0"/>
    <w:rsid w:val="000F18EA"/>
    <w:rsid w:val="000F193A"/>
    <w:rsid w:val="000F356D"/>
    <w:rsid w:val="000F3800"/>
    <w:rsid w:val="000F44C2"/>
    <w:rsid w:val="000F474C"/>
    <w:rsid w:val="000F562D"/>
    <w:rsid w:val="000F6A74"/>
    <w:rsid w:val="000F72F1"/>
    <w:rsid w:val="001000D1"/>
    <w:rsid w:val="00100F24"/>
    <w:rsid w:val="00101477"/>
    <w:rsid w:val="00101AFF"/>
    <w:rsid w:val="00101B7B"/>
    <w:rsid w:val="001022C3"/>
    <w:rsid w:val="0010247D"/>
    <w:rsid w:val="00102DCC"/>
    <w:rsid w:val="001030C9"/>
    <w:rsid w:val="00105137"/>
    <w:rsid w:val="0010625C"/>
    <w:rsid w:val="0010733F"/>
    <w:rsid w:val="001077EE"/>
    <w:rsid w:val="001107F8"/>
    <w:rsid w:val="001115DC"/>
    <w:rsid w:val="00113D1B"/>
    <w:rsid w:val="00113D48"/>
    <w:rsid w:val="00113D98"/>
    <w:rsid w:val="00114898"/>
    <w:rsid w:val="0011524F"/>
    <w:rsid w:val="0011531D"/>
    <w:rsid w:val="00115499"/>
    <w:rsid w:val="001159AE"/>
    <w:rsid w:val="00116153"/>
    <w:rsid w:val="001165C4"/>
    <w:rsid w:val="001169ED"/>
    <w:rsid w:val="00120293"/>
    <w:rsid w:val="0012035F"/>
    <w:rsid w:val="00120775"/>
    <w:rsid w:val="00120907"/>
    <w:rsid w:val="00121F32"/>
    <w:rsid w:val="00122198"/>
    <w:rsid w:val="00122656"/>
    <w:rsid w:val="001230B2"/>
    <w:rsid w:val="001240A6"/>
    <w:rsid w:val="00124275"/>
    <w:rsid w:val="001246BE"/>
    <w:rsid w:val="00126995"/>
    <w:rsid w:val="001307E9"/>
    <w:rsid w:val="00130F39"/>
    <w:rsid w:val="00131E4E"/>
    <w:rsid w:val="00132357"/>
    <w:rsid w:val="00132CA9"/>
    <w:rsid w:val="001336D8"/>
    <w:rsid w:val="00133A10"/>
    <w:rsid w:val="00134475"/>
    <w:rsid w:val="00134747"/>
    <w:rsid w:val="00135618"/>
    <w:rsid w:val="00136CF6"/>
    <w:rsid w:val="0013715D"/>
    <w:rsid w:val="00137A23"/>
    <w:rsid w:val="00140607"/>
    <w:rsid w:val="00140611"/>
    <w:rsid w:val="0014207C"/>
    <w:rsid w:val="00142D5D"/>
    <w:rsid w:val="00145642"/>
    <w:rsid w:val="00145C89"/>
    <w:rsid w:val="001460C6"/>
    <w:rsid w:val="00146B28"/>
    <w:rsid w:val="00146E67"/>
    <w:rsid w:val="00147FC8"/>
    <w:rsid w:val="00150CF0"/>
    <w:rsid w:val="001513A3"/>
    <w:rsid w:val="0015152D"/>
    <w:rsid w:val="00151FE9"/>
    <w:rsid w:val="001528EC"/>
    <w:rsid w:val="00154163"/>
    <w:rsid w:val="00154A79"/>
    <w:rsid w:val="00154D8B"/>
    <w:rsid w:val="00155258"/>
    <w:rsid w:val="001553AB"/>
    <w:rsid w:val="0015542F"/>
    <w:rsid w:val="001558A6"/>
    <w:rsid w:val="00157C47"/>
    <w:rsid w:val="001602DE"/>
    <w:rsid w:val="00160774"/>
    <w:rsid w:val="001608D9"/>
    <w:rsid w:val="00160E7E"/>
    <w:rsid w:val="00160EE6"/>
    <w:rsid w:val="00160F8F"/>
    <w:rsid w:val="001610B4"/>
    <w:rsid w:val="001620E2"/>
    <w:rsid w:val="00162718"/>
    <w:rsid w:val="001630FA"/>
    <w:rsid w:val="001632E0"/>
    <w:rsid w:val="00163349"/>
    <w:rsid w:val="001638C4"/>
    <w:rsid w:val="00164A5E"/>
    <w:rsid w:val="001676AE"/>
    <w:rsid w:val="001707DE"/>
    <w:rsid w:val="00170D13"/>
    <w:rsid w:val="0017108B"/>
    <w:rsid w:val="00173690"/>
    <w:rsid w:val="00173B78"/>
    <w:rsid w:val="00174241"/>
    <w:rsid w:val="0017434F"/>
    <w:rsid w:val="00174854"/>
    <w:rsid w:val="00175F9B"/>
    <w:rsid w:val="00176DDD"/>
    <w:rsid w:val="00177499"/>
    <w:rsid w:val="00180295"/>
    <w:rsid w:val="00180C98"/>
    <w:rsid w:val="00182567"/>
    <w:rsid w:val="001844D3"/>
    <w:rsid w:val="001858DE"/>
    <w:rsid w:val="00185BF7"/>
    <w:rsid w:val="00186D28"/>
    <w:rsid w:val="00187731"/>
    <w:rsid w:val="0019044D"/>
    <w:rsid w:val="001908FB"/>
    <w:rsid w:val="001910BE"/>
    <w:rsid w:val="0019118E"/>
    <w:rsid w:val="00191629"/>
    <w:rsid w:val="00191702"/>
    <w:rsid w:val="0019333D"/>
    <w:rsid w:val="0019535E"/>
    <w:rsid w:val="0019541D"/>
    <w:rsid w:val="00195761"/>
    <w:rsid w:val="001957CE"/>
    <w:rsid w:val="00195DB0"/>
    <w:rsid w:val="00196989"/>
    <w:rsid w:val="001971D9"/>
    <w:rsid w:val="00197520"/>
    <w:rsid w:val="00197CFF"/>
    <w:rsid w:val="001A122F"/>
    <w:rsid w:val="001A14C7"/>
    <w:rsid w:val="001A1C88"/>
    <w:rsid w:val="001A25E9"/>
    <w:rsid w:val="001A2FE1"/>
    <w:rsid w:val="001A39E8"/>
    <w:rsid w:val="001A458D"/>
    <w:rsid w:val="001A4D88"/>
    <w:rsid w:val="001A6BD0"/>
    <w:rsid w:val="001B16C7"/>
    <w:rsid w:val="001B2184"/>
    <w:rsid w:val="001B3B4D"/>
    <w:rsid w:val="001B5CF3"/>
    <w:rsid w:val="001B5E1F"/>
    <w:rsid w:val="001B64A5"/>
    <w:rsid w:val="001B6AFC"/>
    <w:rsid w:val="001B7AD5"/>
    <w:rsid w:val="001C0900"/>
    <w:rsid w:val="001C0A32"/>
    <w:rsid w:val="001C1168"/>
    <w:rsid w:val="001C1D37"/>
    <w:rsid w:val="001C1EB9"/>
    <w:rsid w:val="001C2021"/>
    <w:rsid w:val="001C2C8C"/>
    <w:rsid w:val="001C31F0"/>
    <w:rsid w:val="001C61D1"/>
    <w:rsid w:val="001C74F8"/>
    <w:rsid w:val="001C7884"/>
    <w:rsid w:val="001C7C37"/>
    <w:rsid w:val="001D041B"/>
    <w:rsid w:val="001D0FAE"/>
    <w:rsid w:val="001D2646"/>
    <w:rsid w:val="001D26E5"/>
    <w:rsid w:val="001D4FDF"/>
    <w:rsid w:val="001D553C"/>
    <w:rsid w:val="001D5A52"/>
    <w:rsid w:val="001D6268"/>
    <w:rsid w:val="001D7317"/>
    <w:rsid w:val="001D7B10"/>
    <w:rsid w:val="001D7B1C"/>
    <w:rsid w:val="001E1034"/>
    <w:rsid w:val="001E240B"/>
    <w:rsid w:val="001E339C"/>
    <w:rsid w:val="001E418B"/>
    <w:rsid w:val="001E45DD"/>
    <w:rsid w:val="001E5244"/>
    <w:rsid w:val="001E6EA1"/>
    <w:rsid w:val="001E795A"/>
    <w:rsid w:val="001E7EEE"/>
    <w:rsid w:val="001F015E"/>
    <w:rsid w:val="001F0534"/>
    <w:rsid w:val="001F0E9C"/>
    <w:rsid w:val="001F2039"/>
    <w:rsid w:val="001F230F"/>
    <w:rsid w:val="001F2B6E"/>
    <w:rsid w:val="001F2B9A"/>
    <w:rsid w:val="001F2DD8"/>
    <w:rsid w:val="001F3D18"/>
    <w:rsid w:val="001F3DCD"/>
    <w:rsid w:val="001F4AE2"/>
    <w:rsid w:val="001F78CB"/>
    <w:rsid w:val="001F7968"/>
    <w:rsid w:val="001F7B2C"/>
    <w:rsid w:val="00200302"/>
    <w:rsid w:val="0020071E"/>
    <w:rsid w:val="00200C86"/>
    <w:rsid w:val="00200C88"/>
    <w:rsid w:val="00201045"/>
    <w:rsid w:val="002013AD"/>
    <w:rsid w:val="002020D9"/>
    <w:rsid w:val="00203C4B"/>
    <w:rsid w:val="00206DB6"/>
    <w:rsid w:val="00207726"/>
    <w:rsid w:val="002079AE"/>
    <w:rsid w:val="00207C5B"/>
    <w:rsid w:val="00210EC4"/>
    <w:rsid w:val="00210FC7"/>
    <w:rsid w:val="002110BC"/>
    <w:rsid w:val="00211836"/>
    <w:rsid w:val="0021222C"/>
    <w:rsid w:val="00212BBA"/>
    <w:rsid w:val="002137A6"/>
    <w:rsid w:val="00213C42"/>
    <w:rsid w:val="00213FC8"/>
    <w:rsid w:val="00215330"/>
    <w:rsid w:val="00216734"/>
    <w:rsid w:val="002177D5"/>
    <w:rsid w:val="00220933"/>
    <w:rsid w:val="002209B8"/>
    <w:rsid w:val="00220E4A"/>
    <w:rsid w:val="0022128D"/>
    <w:rsid w:val="0022197D"/>
    <w:rsid w:val="002226B6"/>
    <w:rsid w:val="002226DB"/>
    <w:rsid w:val="00222A17"/>
    <w:rsid w:val="002230E2"/>
    <w:rsid w:val="00223A25"/>
    <w:rsid w:val="00225A68"/>
    <w:rsid w:val="00225C73"/>
    <w:rsid w:val="0022628B"/>
    <w:rsid w:val="002269D2"/>
    <w:rsid w:val="002273A9"/>
    <w:rsid w:val="002300FA"/>
    <w:rsid w:val="0023014E"/>
    <w:rsid w:val="00230CC1"/>
    <w:rsid w:val="00230FF0"/>
    <w:rsid w:val="0023214E"/>
    <w:rsid w:val="00232492"/>
    <w:rsid w:val="00232907"/>
    <w:rsid w:val="00233672"/>
    <w:rsid w:val="002338A4"/>
    <w:rsid w:val="00233A56"/>
    <w:rsid w:val="002340C6"/>
    <w:rsid w:val="00234308"/>
    <w:rsid w:val="00234E69"/>
    <w:rsid w:val="00235298"/>
    <w:rsid w:val="00236878"/>
    <w:rsid w:val="00236A9C"/>
    <w:rsid w:val="0023735A"/>
    <w:rsid w:val="00240CF6"/>
    <w:rsid w:val="00241F02"/>
    <w:rsid w:val="00242050"/>
    <w:rsid w:val="002420C6"/>
    <w:rsid w:val="00242BD8"/>
    <w:rsid w:val="0024344C"/>
    <w:rsid w:val="002445F7"/>
    <w:rsid w:val="0024527C"/>
    <w:rsid w:val="002462CF"/>
    <w:rsid w:val="0024715C"/>
    <w:rsid w:val="00250767"/>
    <w:rsid w:val="00250C7E"/>
    <w:rsid w:val="00252407"/>
    <w:rsid w:val="002550F4"/>
    <w:rsid w:val="00255118"/>
    <w:rsid w:val="00255533"/>
    <w:rsid w:val="0025582B"/>
    <w:rsid w:val="00256B96"/>
    <w:rsid w:val="00256BE1"/>
    <w:rsid w:val="00256F73"/>
    <w:rsid w:val="00257D62"/>
    <w:rsid w:val="002601A4"/>
    <w:rsid w:val="00260B57"/>
    <w:rsid w:val="00264588"/>
    <w:rsid w:val="002645BB"/>
    <w:rsid w:val="00266128"/>
    <w:rsid w:val="002662D5"/>
    <w:rsid w:val="0026708A"/>
    <w:rsid w:val="002670CB"/>
    <w:rsid w:val="00267405"/>
    <w:rsid w:val="002704B4"/>
    <w:rsid w:val="0027094F"/>
    <w:rsid w:val="00271078"/>
    <w:rsid w:val="0027197D"/>
    <w:rsid w:val="00271F79"/>
    <w:rsid w:val="00274F09"/>
    <w:rsid w:val="00277A71"/>
    <w:rsid w:val="00277B03"/>
    <w:rsid w:val="00280402"/>
    <w:rsid w:val="00280E63"/>
    <w:rsid w:val="00282534"/>
    <w:rsid w:val="00283CBE"/>
    <w:rsid w:val="00284EDB"/>
    <w:rsid w:val="00285250"/>
    <w:rsid w:val="0028707F"/>
    <w:rsid w:val="002874AA"/>
    <w:rsid w:val="00287BDA"/>
    <w:rsid w:val="00287E9F"/>
    <w:rsid w:val="00290596"/>
    <w:rsid w:val="002911D2"/>
    <w:rsid w:val="002915A4"/>
    <w:rsid w:val="00291792"/>
    <w:rsid w:val="00291D6D"/>
    <w:rsid w:val="0029218E"/>
    <w:rsid w:val="00294846"/>
    <w:rsid w:val="0029543D"/>
    <w:rsid w:val="00295F34"/>
    <w:rsid w:val="00296D04"/>
    <w:rsid w:val="00297300"/>
    <w:rsid w:val="00297336"/>
    <w:rsid w:val="00297B14"/>
    <w:rsid w:val="00297DBA"/>
    <w:rsid w:val="002A097B"/>
    <w:rsid w:val="002A0E86"/>
    <w:rsid w:val="002A1DE3"/>
    <w:rsid w:val="002A2F85"/>
    <w:rsid w:val="002A349F"/>
    <w:rsid w:val="002A34F7"/>
    <w:rsid w:val="002A35F8"/>
    <w:rsid w:val="002A4B30"/>
    <w:rsid w:val="002A6288"/>
    <w:rsid w:val="002A63BB"/>
    <w:rsid w:val="002A6427"/>
    <w:rsid w:val="002A770A"/>
    <w:rsid w:val="002A7A7B"/>
    <w:rsid w:val="002B094A"/>
    <w:rsid w:val="002B0A97"/>
    <w:rsid w:val="002B0C9C"/>
    <w:rsid w:val="002B15E0"/>
    <w:rsid w:val="002B1712"/>
    <w:rsid w:val="002B1AD8"/>
    <w:rsid w:val="002B1FD5"/>
    <w:rsid w:val="002B375F"/>
    <w:rsid w:val="002B4A6E"/>
    <w:rsid w:val="002B4D1A"/>
    <w:rsid w:val="002B5E9F"/>
    <w:rsid w:val="002B6481"/>
    <w:rsid w:val="002B6CFF"/>
    <w:rsid w:val="002C0646"/>
    <w:rsid w:val="002C1525"/>
    <w:rsid w:val="002C1B7D"/>
    <w:rsid w:val="002C1B93"/>
    <w:rsid w:val="002C1D98"/>
    <w:rsid w:val="002C205E"/>
    <w:rsid w:val="002C39AF"/>
    <w:rsid w:val="002C4060"/>
    <w:rsid w:val="002C42D7"/>
    <w:rsid w:val="002C484A"/>
    <w:rsid w:val="002C6422"/>
    <w:rsid w:val="002C7F0B"/>
    <w:rsid w:val="002D0959"/>
    <w:rsid w:val="002D0DBC"/>
    <w:rsid w:val="002D1976"/>
    <w:rsid w:val="002D2C7B"/>
    <w:rsid w:val="002D2F36"/>
    <w:rsid w:val="002D40A6"/>
    <w:rsid w:val="002D45CE"/>
    <w:rsid w:val="002D5BC6"/>
    <w:rsid w:val="002D5DA3"/>
    <w:rsid w:val="002D66D6"/>
    <w:rsid w:val="002D66E4"/>
    <w:rsid w:val="002D6ADC"/>
    <w:rsid w:val="002D7971"/>
    <w:rsid w:val="002D79BD"/>
    <w:rsid w:val="002E00F6"/>
    <w:rsid w:val="002E08AA"/>
    <w:rsid w:val="002E3233"/>
    <w:rsid w:val="002E3834"/>
    <w:rsid w:val="002E3A7E"/>
    <w:rsid w:val="002E499E"/>
    <w:rsid w:val="002E5DD8"/>
    <w:rsid w:val="002E6AE8"/>
    <w:rsid w:val="002F0129"/>
    <w:rsid w:val="002F0DEB"/>
    <w:rsid w:val="002F1378"/>
    <w:rsid w:val="002F1B66"/>
    <w:rsid w:val="002F1BD1"/>
    <w:rsid w:val="002F1D1C"/>
    <w:rsid w:val="002F327C"/>
    <w:rsid w:val="002F3917"/>
    <w:rsid w:val="002F63ED"/>
    <w:rsid w:val="002F6E9F"/>
    <w:rsid w:val="002F7B4B"/>
    <w:rsid w:val="00300916"/>
    <w:rsid w:val="00300D46"/>
    <w:rsid w:val="00301032"/>
    <w:rsid w:val="003013A2"/>
    <w:rsid w:val="003016E9"/>
    <w:rsid w:val="0030184B"/>
    <w:rsid w:val="003018FC"/>
    <w:rsid w:val="00302778"/>
    <w:rsid w:val="003029FE"/>
    <w:rsid w:val="003035DD"/>
    <w:rsid w:val="00303ED5"/>
    <w:rsid w:val="00304BEA"/>
    <w:rsid w:val="00306328"/>
    <w:rsid w:val="0030758A"/>
    <w:rsid w:val="00310895"/>
    <w:rsid w:val="0031114E"/>
    <w:rsid w:val="00311AB7"/>
    <w:rsid w:val="00311BF2"/>
    <w:rsid w:val="00311D08"/>
    <w:rsid w:val="00312085"/>
    <w:rsid w:val="00312360"/>
    <w:rsid w:val="00312C44"/>
    <w:rsid w:val="00313461"/>
    <w:rsid w:val="00313B50"/>
    <w:rsid w:val="00313CAB"/>
    <w:rsid w:val="00313E05"/>
    <w:rsid w:val="003153F9"/>
    <w:rsid w:val="003158A7"/>
    <w:rsid w:val="00316712"/>
    <w:rsid w:val="00316EE2"/>
    <w:rsid w:val="00317EC8"/>
    <w:rsid w:val="003201AB"/>
    <w:rsid w:val="00320329"/>
    <w:rsid w:val="003227F2"/>
    <w:rsid w:val="00322F97"/>
    <w:rsid w:val="003255F2"/>
    <w:rsid w:val="003266C4"/>
    <w:rsid w:val="0032674D"/>
    <w:rsid w:val="0032722E"/>
    <w:rsid w:val="00327BB9"/>
    <w:rsid w:val="00327BDE"/>
    <w:rsid w:val="003305BA"/>
    <w:rsid w:val="00330B33"/>
    <w:rsid w:val="00330BE5"/>
    <w:rsid w:val="00331D93"/>
    <w:rsid w:val="0033309E"/>
    <w:rsid w:val="00333742"/>
    <w:rsid w:val="0033387A"/>
    <w:rsid w:val="003348F6"/>
    <w:rsid w:val="00335992"/>
    <w:rsid w:val="0033606B"/>
    <w:rsid w:val="003361E3"/>
    <w:rsid w:val="0033670B"/>
    <w:rsid w:val="00337171"/>
    <w:rsid w:val="00340631"/>
    <w:rsid w:val="00340B90"/>
    <w:rsid w:val="003415BE"/>
    <w:rsid w:val="00342C2A"/>
    <w:rsid w:val="00342E6E"/>
    <w:rsid w:val="003463F4"/>
    <w:rsid w:val="00346988"/>
    <w:rsid w:val="00346B0D"/>
    <w:rsid w:val="00347197"/>
    <w:rsid w:val="00347A42"/>
    <w:rsid w:val="00347CBA"/>
    <w:rsid w:val="00350562"/>
    <w:rsid w:val="003518A9"/>
    <w:rsid w:val="00353F26"/>
    <w:rsid w:val="0035449B"/>
    <w:rsid w:val="0035475B"/>
    <w:rsid w:val="00354F20"/>
    <w:rsid w:val="00355227"/>
    <w:rsid w:val="00355537"/>
    <w:rsid w:val="003562BD"/>
    <w:rsid w:val="00356B23"/>
    <w:rsid w:val="00356EE3"/>
    <w:rsid w:val="00357360"/>
    <w:rsid w:val="00357420"/>
    <w:rsid w:val="00357E0E"/>
    <w:rsid w:val="0035E70C"/>
    <w:rsid w:val="00360AF4"/>
    <w:rsid w:val="00361306"/>
    <w:rsid w:val="00362B30"/>
    <w:rsid w:val="00362B3C"/>
    <w:rsid w:val="0036350A"/>
    <w:rsid w:val="00363721"/>
    <w:rsid w:val="00363D3C"/>
    <w:rsid w:val="00364524"/>
    <w:rsid w:val="00365C30"/>
    <w:rsid w:val="00366972"/>
    <w:rsid w:val="00370F83"/>
    <w:rsid w:val="003714FC"/>
    <w:rsid w:val="00371594"/>
    <w:rsid w:val="003734B1"/>
    <w:rsid w:val="003738CE"/>
    <w:rsid w:val="00374F7A"/>
    <w:rsid w:val="00377BB1"/>
    <w:rsid w:val="00380144"/>
    <w:rsid w:val="00380CD8"/>
    <w:rsid w:val="00380DAE"/>
    <w:rsid w:val="00380F40"/>
    <w:rsid w:val="00381489"/>
    <w:rsid w:val="0038216C"/>
    <w:rsid w:val="0038220C"/>
    <w:rsid w:val="00383D24"/>
    <w:rsid w:val="003843A4"/>
    <w:rsid w:val="003879F6"/>
    <w:rsid w:val="00387A97"/>
    <w:rsid w:val="00390346"/>
    <w:rsid w:val="00391272"/>
    <w:rsid w:val="00391626"/>
    <w:rsid w:val="003937AB"/>
    <w:rsid w:val="003938A8"/>
    <w:rsid w:val="00393CBD"/>
    <w:rsid w:val="003943F1"/>
    <w:rsid w:val="00394C50"/>
    <w:rsid w:val="00394E7A"/>
    <w:rsid w:val="00394E9F"/>
    <w:rsid w:val="00395825"/>
    <w:rsid w:val="003A1BBF"/>
    <w:rsid w:val="003A1C88"/>
    <w:rsid w:val="003A1D36"/>
    <w:rsid w:val="003A25EC"/>
    <w:rsid w:val="003A3372"/>
    <w:rsid w:val="003A38AC"/>
    <w:rsid w:val="003A3976"/>
    <w:rsid w:val="003A4119"/>
    <w:rsid w:val="003A467C"/>
    <w:rsid w:val="003A4706"/>
    <w:rsid w:val="003A5AAE"/>
    <w:rsid w:val="003A5E1D"/>
    <w:rsid w:val="003A60AA"/>
    <w:rsid w:val="003A615E"/>
    <w:rsid w:val="003A6762"/>
    <w:rsid w:val="003A69E8"/>
    <w:rsid w:val="003A6E5F"/>
    <w:rsid w:val="003A6F7B"/>
    <w:rsid w:val="003B0670"/>
    <w:rsid w:val="003B1A03"/>
    <w:rsid w:val="003B1DFF"/>
    <w:rsid w:val="003B2684"/>
    <w:rsid w:val="003B342D"/>
    <w:rsid w:val="003B3717"/>
    <w:rsid w:val="003B3CCA"/>
    <w:rsid w:val="003B3D33"/>
    <w:rsid w:val="003B4CD1"/>
    <w:rsid w:val="003B53B9"/>
    <w:rsid w:val="003B581A"/>
    <w:rsid w:val="003B5D4D"/>
    <w:rsid w:val="003B6B03"/>
    <w:rsid w:val="003B6EDE"/>
    <w:rsid w:val="003B7453"/>
    <w:rsid w:val="003C055A"/>
    <w:rsid w:val="003C18A3"/>
    <w:rsid w:val="003C45B7"/>
    <w:rsid w:val="003C45E7"/>
    <w:rsid w:val="003C4C2F"/>
    <w:rsid w:val="003C4F21"/>
    <w:rsid w:val="003C5C0C"/>
    <w:rsid w:val="003C6406"/>
    <w:rsid w:val="003C6B06"/>
    <w:rsid w:val="003C709D"/>
    <w:rsid w:val="003C7820"/>
    <w:rsid w:val="003D118F"/>
    <w:rsid w:val="003D15E9"/>
    <w:rsid w:val="003D30F3"/>
    <w:rsid w:val="003D44E2"/>
    <w:rsid w:val="003D4945"/>
    <w:rsid w:val="003D56E3"/>
    <w:rsid w:val="003D6172"/>
    <w:rsid w:val="003D6E33"/>
    <w:rsid w:val="003D7A94"/>
    <w:rsid w:val="003E0F51"/>
    <w:rsid w:val="003E0F53"/>
    <w:rsid w:val="003E0FB7"/>
    <w:rsid w:val="003E2068"/>
    <w:rsid w:val="003E27E2"/>
    <w:rsid w:val="003E2E1F"/>
    <w:rsid w:val="003E3B4F"/>
    <w:rsid w:val="003E3B68"/>
    <w:rsid w:val="003E446E"/>
    <w:rsid w:val="003E67D6"/>
    <w:rsid w:val="003E7F28"/>
    <w:rsid w:val="003F09E2"/>
    <w:rsid w:val="003F0B13"/>
    <w:rsid w:val="003F1886"/>
    <w:rsid w:val="003F1F84"/>
    <w:rsid w:val="003F36A4"/>
    <w:rsid w:val="003F47CA"/>
    <w:rsid w:val="003F485D"/>
    <w:rsid w:val="003F488B"/>
    <w:rsid w:val="003F4C35"/>
    <w:rsid w:val="003F4D2E"/>
    <w:rsid w:val="00400529"/>
    <w:rsid w:val="004016B5"/>
    <w:rsid w:val="00401843"/>
    <w:rsid w:val="00401B16"/>
    <w:rsid w:val="00401C47"/>
    <w:rsid w:val="0040241A"/>
    <w:rsid w:val="0040384E"/>
    <w:rsid w:val="004048A3"/>
    <w:rsid w:val="004059DC"/>
    <w:rsid w:val="00405B4B"/>
    <w:rsid w:val="00405EBD"/>
    <w:rsid w:val="004060A1"/>
    <w:rsid w:val="004069B7"/>
    <w:rsid w:val="00407061"/>
    <w:rsid w:val="00411599"/>
    <w:rsid w:val="0041193A"/>
    <w:rsid w:val="00411A17"/>
    <w:rsid w:val="0041215F"/>
    <w:rsid w:val="004123F8"/>
    <w:rsid w:val="004131D8"/>
    <w:rsid w:val="004133F5"/>
    <w:rsid w:val="00413B73"/>
    <w:rsid w:val="004143A0"/>
    <w:rsid w:val="00414AE7"/>
    <w:rsid w:val="00416191"/>
    <w:rsid w:val="0041626E"/>
    <w:rsid w:val="00416876"/>
    <w:rsid w:val="0041714A"/>
    <w:rsid w:val="0041781A"/>
    <w:rsid w:val="00420134"/>
    <w:rsid w:val="004202BE"/>
    <w:rsid w:val="00420364"/>
    <w:rsid w:val="00420FA4"/>
    <w:rsid w:val="00421359"/>
    <w:rsid w:val="004224E4"/>
    <w:rsid w:val="00422870"/>
    <w:rsid w:val="00423550"/>
    <w:rsid w:val="00423843"/>
    <w:rsid w:val="00423FFF"/>
    <w:rsid w:val="00424D89"/>
    <w:rsid w:val="004251EB"/>
    <w:rsid w:val="004257EC"/>
    <w:rsid w:val="00426A4F"/>
    <w:rsid w:val="004271A5"/>
    <w:rsid w:val="004274BD"/>
    <w:rsid w:val="00427615"/>
    <w:rsid w:val="00430523"/>
    <w:rsid w:val="00431575"/>
    <w:rsid w:val="00431D13"/>
    <w:rsid w:val="004324D1"/>
    <w:rsid w:val="00432DEC"/>
    <w:rsid w:val="00433B88"/>
    <w:rsid w:val="00433BFE"/>
    <w:rsid w:val="00433C0F"/>
    <w:rsid w:val="00434C62"/>
    <w:rsid w:val="00435D53"/>
    <w:rsid w:val="00435E13"/>
    <w:rsid w:val="00436F05"/>
    <w:rsid w:val="00437A1F"/>
    <w:rsid w:val="004402E5"/>
    <w:rsid w:val="004427E3"/>
    <w:rsid w:val="00444B2E"/>
    <w:rsid w:val="00446029"/>
    <w:rsid w:val="00447375"/>
    <w:rsid w:val="00447D50"/>
    <w:rsid w:val="00450699"/>
    <w:rsid w:val="004514EF"/>
    <w:rsid w:val="00451E21"/>
    <w:rsid w:val="00453338"/>
    <w:rsid w:val="00453899"/>
    <w:rsid w:val="00455270"/>
    <w:rsid w:val="00455A34"/>
    <w:rsid w:val="0045655D"/>
    <w:rsid w:val="00456586"/>
    <w:rsid w:val="004574B4"/>
    <w:rsid w:val="0045760F"/>
    <w:rsid w:val="004576FC"/>
    <w:rsid w:val="00457D09"/>
    <w:rsid w:val="004603B5"/>
    <w:rsid w:val="0046078B"/>
    <w:rsid w:val="0046147F"/>
    <w:rsid w:val="00462059"/>
    <w:rsid w:val="00462259"/>
    <w:rsid w:val="00462269"/>
    <w:rsid w:val="00462E2A"/>
    <w:rsid w:val="0046300C"/>
    <w:rsid w:val="00463484"/>
    <w:rsid w:val="004636C6"/>
    <w:rsid w:val="004640EF"/>
    <w:rsid w:val="00464618"/>
    <w:rsid w:val="00464E0C"/>
    <w:rsid w:val="00465232"/>
    <w:rsid w:val="0046581C"/>
    <w:rsid w:val="00465850"/>
    <w:rsid w:val="00466ABC"/>
    <w:rsid w:val="00466B2E"/>
    <w:rsid w:val="004670A9"/>
    <w:rsid w:val="0046757F"/>
    <w:rsid w:val="0046774F"/>
    <w:rsid w:val="004677AB"/>
    <w:rsid w:val="004679EF"/>
    <w:rsid w:val="00467F7E"/>
    <w:rsid w:val="00470986"/>
    <w:rsid w:val="00471161"/>
    <w:rsid w:val="00471681"/>
    <w:rsid w:val="00471B3D"/>
    <w:rsid w:val="00472BC6"/>
    <w:rsid w:val="0047317B"/>
    <w:rsid w:val="0047340E"/>
    <w:rsid w:val="00475126"/>
    <w:rsid w:val="00475976"/>
    <w:rsid w:val="00476212"/>
    <w:rsid w:val="00476C6D"/>
    <w:rsid w:val="0047775B"/>
    <w:rsid w:val="00480089"/>
    <w:rsid w:val="004805D6"/>
    <w:rsid w:val="00480918"/>
    <w:rsid w:val="00481BE1"/>
    <w:rsid w:val="00482656"/>
    <w:rsid w:val="004826EE"/>
    <w:rsid w:val="004829A9"/>
    <w:rsid w:val="00483F04"/>
    <w:rsid w:val="004845A3"/>
    <w:rsid w:val="004847CC"/>
    <w:rsid w:val="00485364"/>
    <w:rsid w:val="00485C7C"/>
    <w:rsid w:val="00485CD3"/>
    <w:rsid w:val="004868A1"/>
    <w:rsid w:val="00487626"/>
    <w:rsid w:val="004923FB"/>
    <w:rsid w:val="004935F6"/>
    <w:rsid w:val="004954EA"/>
    <w:rsid w:val="004955D1"/>
    <w:rsid w:val="00495B0D"/>
    <w:rsid w:val="004975B6"/>
    <w:rsid w:val="004A03C4"/>
    <w:rsid w:val="004A1243"/>
    <w:rsid w:val="004A1432"/>
    <w:rsid w:val="004A1464"/>
    <w:rsid w:val="004A2E87"/>
    <w:rsid w:val="004A30BC"/>
    <w:rsid w:val="004A4442"/>
    <w:rsid w:val="004A4755"/>
    <w:rsid w:val="004A48FB"/>
    <w:rsid w:val="004A4C59"/>
    <w:rsid w:val="004A5BA9"/>
    <w:rsid w:val="004A689B"/>
    <w:rsid w:val="004A6EE0"/>
    <w:rsid w:val="004B0657"/>
    <w:rsid w:val="004B0E82"/>
    <w:rsid w:val="004B39E5"/>
    <w:rsid w:val="004B3BFF"/>
    <w:rsid w:val="004B4194"/>
    <w:rsid w:val="004B4EFA"/>
    <w:rsid w:val="004B502A"/>
    <w:rsid w:val="004B53EB"/>
    <w:rsid w:val="004B5690"/>
    <w:rsid w:val="004B57A9"/>
    <w:rsid w:val="004B784B"/>
    <w:rsid w:val="004B7D0C"/>
    <w:rsid w:val="004B7F55"/>
    <w:rsid w:val="004C161F"/>
    <w:rsid w:val="004C199A"/>
    <w:rsid w:val="004C29C2"/>
    <w:rsid w:val="004C2E09"/>
    <w:rsid w:val="004C48F4"/>
    <w:rsid w:val="004C4C90"/>
    <w:rsid w:val="004C5153"/>
    <w:rsid w:val="004C78AB"/>
    <w:rsid w:val="004C7C17"/>
    <w:rsid w:val="004D0863"/>
    <w:rsid w:val="004D1200"/>
    <w:rsid w:val="004D1CC5"/>
    <w:rsid w:val="004D21B0"/>
    <w:rsid w:val="004D225A"/>
    <w:rsid w:val="004D2CC3"/>
    <w:rsid w:val="004D2D08"/>
    <w:rsid w:val="004D47EC"/>
    <w:rsid w:val="004D55D1"/>
    <w:rsid w:val="004D5CAD"/>
    <w:rsid w:val="004D7C9C"/>
    <w:rsid w:val="004E0BB8"/>
    <w:rsid w:val="004E104D"/>
    <w:rsid w:val="004E235F"/>
    <w:rsid w:val="004E332B"/>
    <w:rsid w:val="004E366F"/>
    <w:rsid w:val="004E501D"/>
    <w:rsid w:val="004E5081"/>
    <w:rsid w:val="004E561C"/>
    <w:rsid w:val="004E6F2C"/>
    <w:rsid w:val="004E7045"/>
    <w:rsid w:val="004E7B74"/>
    <w:rsid w:val="004F07A1"/>
    <w:rsid w:val="004F0FEB"/>
    <w:rsid w:val="004F1298"/>
    <w:rsid w:val="004F2312"/>
    <w:rsid w:val="004F285A"/>
    <w:rsid w:val="004F2869"/>
    <w:rsid w:val="004F29AD"/>
    <w:rsid w:val="004F377A"/>
    <w:rsid w:val="004F4046"/>
    <w:rsid w:val="004F5153"/>
    <w:rsid w:val="004F6840"/>
    <w:rsid w:val="004F7696"/>
    <w:rsid w:val="004F7C11"/>
    <w:rsid w:val="004F7D8E"/>
    <w:rsid w:val="005024A7"/>
    <w:rsid w:val="00505739"/>
    <w:rsid w:val="005059AD"/>
    <w:rsid w:val="00507C69"/>
    <w:rsid w:val="0051082B"/>
    <w:rsid w:val="00510AD5"/>
    <w:rsid w:val="00510C62"/>
    <w:rsid w:val="005114B8"/>
    <w:rsid w:val="005114D2"/>
    <w:rsid w:val="005117B7"/>
    <w:rsid w:val="0051195B"/>
    <w:rsid w:val="00513182"/>
    <w:rsid w:val="00514710"/>
    <w:rsid w:val="00517FB0"/>
    <w:rsid w:val="00519EB5"/>
    <w:rsid w:val="005201C2"/>
    <w:rsid w:val="00520562"/>
    <w:rsid w:val="005208CD"/>
    <w:rsid w:val="00521228"/>
    <w:rsid w:val="005221E0"/>
    <w:rsid w:val="00522EBB"/>
    <w:rsid w:val="00523339"/>
    <w:rsid w:val="00523725"/>
    <w:rsid w:val="00523880"/>
    <w:rsid w:val="0052511A"/>
    <w:rsid w:val="00525CE2"/>
    <w:rsid w:val="00530FC6"/>
    <w:rsid w:val="005310FC"/>
    <w:rsid w:val="005313D7"/>
    <w:rsid w:val="00531B0F"/>
    <w:rsid w:val="00532739"/>
    <w:rsid w:val="005337C1"/>
    <w:rsid w:val="005346EE"/>
    <w:rsid w:val="00534A3E"/>
    <w:rsid w:val="00534D02"/>
    <w:rsid w:val="0053567A"/>
    <w:rsid w:val="00535AAC"/>
    <w:rsid w:val="00535F0B"/>
    <w:rsid w:val="0054013A"/>
    <w:rsid w:val="005404C2"/>
    <w:rsid w:val="00540A6E"/>
    <w:rsid w:val="00540ECC"/>
    <w:rsid w:val="00541342"/>
    <w:rsid w:val="00543553"/>
    <w:rsid w:val="00543CFD"/>
    <w:rsid w:val="00544A75"/>
    <w:rsid w:val="005452CD"/>
    <w:rsid w:val="005465DE"/>
    <w:rsid w:val="00546C54"/>
    <w:rsid w:val="00547D8A"/>
    <w:rsid w:val="00550AB8"/>
    <w:rsid w:val="00551554"/>
    <w:rsid w:val="00551C36"/>
    <w:rsid w:val="00551C90"/>
    <w:rsid w:val="00551FE9"/>
    <w:rsid w:val="0055398C"/>
    <w:rsid w:val="0055478B"/>
    <w:rsid w:val="00554A9B"/>
    <w:rsid w:val="0055571E"/>
    <w:rsid w:val="005559FF"/>
    <w:rsid w:val="00555C5E"/>
    <w:rsid w:val="00555EA3"/>
    <w:rsid w:val="0055619F"/>
    <w:rsid w:val="005566EC"/>
    <w:rsid w:val="005577D3"/>
    <w:rsid w:val="005577EB"/>
    <w:rsid w:val="005600EA"/>
    <w:rsid w:val="005611DC"/>
    <w:rsid w:val="00561354"/>
    <w:rsid w:val="00561630"/>
    <w:rsid w:val="005624DA"/>
    <w:rsid w:val="00563002"/>
    <w:rsid w:val="0056398C"/>
    <w:rsid w:val="005644FF"/>
    <w:rsid w:val="005654AE"/>
    <w:rsid w:val="005657EC"/>
    <w:rsid w:val="00565A4B"/>
    <w:rsid w:val="005665CE"/>
    <w:rsid w:val="00567A39"/>
    <w:rsid w:val="00572EAC"/>
    <w:rsid w:val="005731CF"/>
    <w:rsid w:val="005738B5"/>
    <w:rsid w:val="00573B34"/>
    <w:rsid w:val="00574883"/>
    <w:rsid w:val="00577600"/>
    <w:rsid w:val="00577E51"/>
    <w:rsid w:val="005811E5"/>
    <w:rsid w:val="005819E1"/>
    <w:rsid w:val="005819F8"/>
    <w:rsid w:val="00583C44"/>
    <w:rsid w:val="00583E31"/>
    <w:rsid w:val="0058416E"/>
    <w:rsid w:val="00584C71"/>
    <w:rsid w:val="00587222"/>
    <w:rsid w:val="00591F6E"/>
    <w:rsid w:val="005930AD"/>
    <w:rsid w:val="00593398"/>
    <w:rsid w:val="00593C77"/>
    <w:rsid w:val="00595705"/>
    <w:rsid w:val="0059587A"/>
    <w:rsid w:val="00597A26"/>
    <w:rsid w:val="00597E22"/>
    <w:rsid w:val="005A0384"/>
    <w:rsid w:val="005A0BAF"/>
    <w:rsid w:val="005A1144"/>
    <w:rsid w:val="005A1B22"/>
    <w:rsid w:val="005A205E"/>
    <w:rsid w:val="005A2078"/>
    <w:rsid w:val="005A2875"/>
    <w:rsid w:val="005A3605"/>
    <w:rsid w:val="005A3FE1"/>
    <w:rsid w:val="005A4A8A"/>
    <w:rsid w:val="005A5225"/>
    <w:rsid w:val="005A5358"/>
    <w:rsid w:val="005A6868"/>
    <w:rsid w:val="005A6979"/>
    <w:rsid w:val="005A73CC"/>
    <w:rsid w:val="005A7FB3"/>
    <w:rsid w:val="005B0F06"/>
    <w:rsid w:val="005B13B1"/>
    <w:rsid w:val="005B2579"/>
    <w:rsid w:val="005B3954"/>
    <w:rsid w:val="005B3FC0"/>
    <w:rsid w:val="005B4D10"/>
    <w:rsid w:val="005B5AB0"/>
    <w:rsid w:val="005B5F3B"/>
    <w:rsid w:val="005B773B"/>
    <w:rsid w:val="005C01A7"/>
    <w:rsid w:val="005C091A"/>
    <w:rsid w:val="005C0E7E"/>
    <w:rsid w:val="005C354E"/>
    <w:rsid w:val="005C35CA"/>
    <w:rsid w:val="005C37F0"/>
    <w:rsid w:val="005C3B0C"/>
    <w:rsid w:val="005C3D16"/>
    <w:rsid w:val="005C4457"/>
    <w:rsid w:val="005C45C6"/>
    <w:rsid w:val="005C4965"/>
    <w:rsid w:val="005C5474"/>
    <w:rsid w:val="005C55EB"/>
    <w:rsid w:val="005C5B57"/>
    <w:rsid w:val="005C5FE5"/>
    <w:rsid w:val="005C6713"/>
    <w:rsid w:val="005C6997"/>
    <w:rsid w:val="005C7AE1"/>
    <w:rsid w:val="005C7F8E"/>
    <w:rsid w:val="005D0FCC"/>
    <w:rsid w:val="005D30D3"/>
    <w:rsid w:val="005D32FA"/>
    <w:rsid w:val="005D3327"/>
    <w:rsid w:val="005D462F"/>
    <w:rsid w:val="005D5101"/>
    <w:rsid w:val="005D561D"/>
    <w:rsid w:val="005D691E"/>
    <w:rsid w:val="005D6EED"/>
    <w:rsid w:val="005D6F3B"/>
    <w:rsid w:val="005D7575"/>
    <w:rsid w:val="005E09A7"/>
    <w:rsid w:val="005E0B3B"/>
    <w:rsid w:val="005E13C2"/>
    <w:rsid w:val="005E1C75"/>
    <w:rsid w:val="005E1DAE"/>
    <w:rsid w:val="005E31F7"/>
    <w:rsid w:val="005E4847"/>
    <w:rsid w:val="005E4BFD"/>
    <w:rsid w:val="005E6867"/>
    <w:rsid w:val="005E6ACD"/>
    <w:rsid w:val="005F05E4"/>
    <w:rsid w:val="005F12A9"/>
    <w:rsid w:val="005F3141"/>
    <w:rsid w:val="005F350F"/>
    <w:rsid w:val="005F46E8"/>
    <w:rsid w:val="005F4936"/>
    <w:rsid w:val="005F5043"/>
    <w:rsid w:val="005F508F"/>
    <w:rsid w:val="005F53C1"/>
    <w:rsid w:val="005F5C6F"/>
    <w:rsid w:val="005F6AA7"/>
    <w:rsid w:val="005F7B06"/>
    <w:rsid w:val="005F7DE5"/>
    <w:rsid w:val="00600473"/>
    <w:rsid w:val="0060178E"/>
    <w:rsid w:val="00601EDD"/>
    <w:rsid w:val="00603081"/>
    <w:rsid w:val="00603221"/>
    <w:rsid w:val="0060359F"/>
    <w:rsid w:val="006048C9"/>
    <w:rsid w:val="00604DE5"/>
    <w:rsid w:val="00606456"/>
    <w:rsid w:val="00606CD6"/>
    <w:rsid w:val="00606CF8"/>
    <w:rsid w:val="00610321"/>
    <w:rsid w:val="00610D13"/>
    <w:rsid w:val="0061102C"/>
    <w:rsid w:val="006131B2"/>
    <w:rsid w:val="006162F5"/>
    <w:rsid w:val="00616D64"/>
    <w:rsid w:val="0061719A"/>
    <w:rsid w:val="006202C2"/>
    <w:rsid w:val="00621931"/>
    <w:rsid w:val="00622088"/>
    <w:rsid w:val="00622484"/>
    <w:rsid w:val="00622C3E"/>
    <w:rsid w:val="00622CE5"/>
    <w:rsid w:val="00623915"/>
    <w:rsid w:val="00623F80"/>
    <w:rsid w:val="00624B3C"/>
    <w:rsid w:val="00626262"/>
    <w:rsid w:val="006262FA"/>
    <w:rsid w:val="00630D0B"/>
    <w:rsid w:val="00631669"/>
    <w:rsid w:val="0063206B"/>
    <w:rsid w:val="0063220A"/>
    <w:rsid w:val="006332F8"/>
    <w:rsid w:val="00633F48"/>
    <w:rsid w:val="00634A97"/>
    <w:rsid w:val="00634F90"/>
    <w:rsid w:val="00636A19"/>
    <w:rsid w:val="00637546"/>
    <w:rsid w:val="00640E1D"/>
    <w:rsid w:val="00640F35"/>
    <w:rsid w:val="00641163"/>
    <w:rsid w:val="00641906"/>
    <w:rsid w:val="006430A4"/>
    <w:rsid w:val="00644CD7"/>
    <w:rsid w:val="006470FB"/>
    <w:rsid w:val="006473B2"/>
    <w:rsid w:val="006501BA"/>
    <w:rsid w:val="00651154"/>
    <w:rsid w:val="0065147C"/>
    <w:rsid w:val="006521DF"/>
    <w:rsid w:val="006522E7"/>
    <w:rsid w:val="006525A7"/>
    <w:rsid w:val="006526C5"/>
    <w:rsid w:val="00653D67"/>
    <w:rsid w:val="006548A4"/>
    <w:rsid w:val="006555F7"/>
    <w:rsid w:val="00655D00"/>
    <w:rsid w:val="00656420"/>
    <w:rsid w:val="00656937"/>
    <w:rsid w:val="00657064"/>
    <w:rsid w:val="006600FD"/>
    <w:rsid w:val="006602DD"/>
    <w:rsid w:val="006606F0"/>
    <w:rsid w:val="00661F19"/>
    <w:rsid w:val="006622F6"/>
    <w:rsid w:val="00662339"/>
    <w:rsid w:val="00664387"/>
    <w:rsid w:val="00664F6C"/>
    <w:rsid w:val="006669DE"/>
    <w:rsid w:val="00666FD8"/>
    <w:rsid w:val="006701BF"/>
    <w:rsid w:val="0067029C"/>
    <w:rsid w:val="006705BE"/>
    <w:rsid w:val="00673CD7"/>
    <w:rsid w:val="00674439"/>
    <w:rsid w:val="00674553"/>
    <w:rsid w:val="006767D9"/>
    <w:rsid w:val="0067687F"/>
    <w:rsid w:val="0067688D"/>
    <w:rsid w:val="00677143"/>
    <w:rsid w:val="006774BD"/>
    <w:rsid w:val="0067784E"/>
    <w:rsid w:val="006801C6"/>
    <w:rsid w:val="00680244"/>
    <w:rsid w:val="00680D73"/>
    <w:rsid w:val="006812D1"/>
    <w:rsid w:val="00682D20"/>
    <w:rsid w:val="006830DA"/>
    <w:rsid w:val="00683DF6"/>
    <w:rsid w:val="0068668B"/>
    <w:rsid w:val="00687950"/>
    <w:rsid w:val="00690D08"/>
    <w:rsid w:val="00691874"/>
    <w:rsid w:val="006923CE"/>
    <w:rsid w:val="006928DB"/>
    <w:rsid w:val="00692C7C"/>
    <w:rsid w:val="00694564"/>
    <w:rsid w:val="00694756"/>
    <w:rsid w:val="00694C17"/>
    <w:rsid w:val="00694D2F"/>
    <w:rsid w:val="00694FE9"/>
    <w:rsid w:val="00695CAC"/>
    <w:rsid w:val="006966DB"/>
    <w:rsid w:val="0069742F"/>
    <w:rsid w:val="006A2116"/>
    <w:rsid w:val="006A2841"/>
    <w:rsid w:val="006A3036"/>
    <w:rsid w:val="006A3A1D"/>
    <w:rsid w:val="006A4B3F"/>
    <w:rsid w:val="006A597C"/>
    <w:rsid w:val="006A5A69"/>
    <w:rsid w:val="006A5DEC"/>
    <w:rsid w:val="006A6BD0"/>
    <w:rsid w:val="006A77EB"/>
    <w:rsid w:val="006A7ACB"/>
    <w:rsid w:val="006B30A3"/>
    <w:rsid w:val="006B4973"/>
    <w:rsid w:val="006B4DE3"/>
    <w:rsid w:val="006B50CA"/>
    <w:rsid w:val="006B5C46"/>
    <w:rsid w:val="006B66AC"/>
    <w:rsid w:val="006B6D93"/>
    <w:rsid w:val="006B7231"/>
    <w:rsid w:val="006B73A0"/>
    <w:rsid w:val="006B7807"/>
    <w:rsid w:val="006C0722"/>
    <w:rsid w:val="006C0C58"/>
    <w:rsid w:val="006C2FDF"/>
    <w:rsid w:val="006C3745"/>
    <w:rsid w:val="006C3C34"/>
    <w:rsid w:val="006C4885"/>
    <w:rsid w:val="006C5465"/>
    <w:rsid w:val="006C5AD8"/>
    <w:rsid w:val="006C6904"/>
    <w:rsid w:val="006C70B8"/>
    <w:rsid w:val="006D037B"/>
    <w:rsid w:val="006D1416"/>
    <w:rsid w:val="006D28AA"/>
    <w:rsid w:val="006D44D2"/>
    <w:rsid w:val="006D5D61"/>
    <w:rsid w:val="006D5EF5"/>
    <w:rsid w:val="006D6028"/>
    <w:rsid w:val="006D6391"/>
    <w:rsid w:val="006D6C0E"/>
    <w:rsid w:val="006D6CE1"/>
    <w:rsid w:val="006D7B3E"/>
    <w:rsid w:val="006E0BBA"/>
    <w:rsid w:val="006E0D3A"/>
    <w:rsid w:val="006E15BB"/>
    <w:rsid w:val="006E1E06"/>
    <w:rsid w:val="006E2B63"/>
    <w:rsid w:val="006E3054"/>
    <w:rsid w:val="006E420C"/>
    <w:rsid w:val="006E4639"/>
    <w:rsid w:val="006E6B9D"/>
    <w:rsid w:val="006E75EE"/>
    <w:rsid w:val="006E7CCF"/>
    <w:rsid w:val="006F01A8"/>
    <w:rsid w:val="006F01E2"/>
    <w:rsid w:val="006F0D04"/>
    <w:rsid w:val="006F1644"/>
    <w:rsid w:val="006F17AA"/>
    <w:rsid w:val="006F1B53"/>
    <w:rsid w:val="006F41DE"/>
    <w:rsid w:val="006F4680"/>
    <w:rsid w:val="006F4DFE"/>
    <w:rsid w:val="006F6962"/>
    <w:rsid w:val="006F7435"/>
    <w:rsid w:val="006F7724"/>
    <w:rsid w:val="006F78FA"/>
    <w:rsid w:val="006F7EC7"/>
    <w:rsid w:val="00700B3C"/>
    <w:rsid w:val="00700B81"/>
    <w:rsid w:val="00700B82"/>
    <w:rsid w:val="00701D57"/>
    <w:rsid w:val="00703951"/>
    <w:rsid w:val="00705196"/>
    <w:rsid w:val="00705CFE"/>
    <w:rsid w:val="007062E6"/>
    <w:rsid w:val="00706323"/>
    <w:rsid w:val="00706B01"/>
    <w:rsid w:val="00706BCD"/>
    <w:rsid w:val="00706CE0"/>
    <w:rsid w:val="00706EE0"/>
    <w:rsid w:val="00706FAA"/>
    <w:rsid w:val="00707057"/>
    <w:rsid w:val="0070761F"/>
    <w:rsid w:val="00707CF1"/>
    <w:rsid w:val="00710BF3"/>
    <w:rsid w:val="00711706"/>
    <w:rsid w:val="00711AB9"/>
    <w:rsid w:val="0071407A"/>
    <w:rsid w:val="00714161"/>
    <w:rsid w:val="00715C00"/>
    <w:rsid w:val="00717064"/>
    <w:rsid w:val="0071743B"/>
    <w:rsid w:val="00721374"/>
    <w:rsid w:val="00721AF7"/>
    <w:rsid w:val="00721BFB"/>
    <w:rsid w:val="007225BF"/>
    <w:rsid w:val="00723A84"/>
    <w:rsid w:val="007268C1"/>
    <w:rsid w:val="00726914"/>
    <w:rsid w:val="00727009"/>
    <w:rsid w:val="00727244"/>
    <w:rsid w:val="00727E6E"/>
    <w:rsid w:val="00731795"/>
    <w:rsid w:val="0073242B"/>
    <w:rsid w:val="007336A9"/>
    <w:rsid w:val="0073485B"/>
    <w:rsid w:val="00736068"/>
    <w:rsid w:val="007368FF"/>
    <w:rsid w:val="007375E5"/>
    <w:rsid w:val="00737EBC"/>
    <w:rsid w:val="007401F9"/>
    <w:rsid w:val="00740CCC"/>
    <w:rsid w:val="00743667"/>
    <w:rsid w:val="0074392F"/>
    <w:rsid w:val="00744491"/>
    <w:rsid w:val="007445A7"/>
    <w:rsid w:val="007449E0"/>
    <w:rsid w:val="00744C5B"/>
    <w:rsid w:val="0074541F"/>
    <w:rsid w:val="007467E3"/>
    <w:rsid w:val="00747444"/>
    <w:rsid w:val="00747476"/>
    <w:rsid w:val="007506AB"/>
    <w:rsid w:val="007512EB"/>
    <w:rsid w:val="00751ADF"/>
    <w:rsid w:val="00751D98"/>
    <w:rsid w:val="00752B95"/>
    <w:rsid w:val="00752FFF"/>
    <w:rsid w:val="007548F1"/>
    <w:rsid w:val="00754935"/>
    <w:rsid w:val="0075522B"/>
    <w:rsid w:val="00755E37"/>
    <w:rsid w:val="007561AB"/>
    <w:rsid w:val="00756948"/>
    <w:rsid w:val="007575E9"/>
    <w:rsid w:val="00757C25"/>
    <w:rsid w:val="00757C58"/>
    <w:rsid w:val="00757DB1"/>
    <w:rsid w:val="00760235"/>
    <w:rsid w:val="00760B00"/>
    <w:rsid w:val="0076146F"/>
    <w:rsid w:val="00762695"/>
    <w:rsid w:val="0076333F"/>
    <w:rsid w:val="007647BF"/>
    <w:rsid w:val="007649A2"/>
    <w:rsid w:val="007657DC"/>
    <w:rsid w:val="00765973"/>
    <w:rsid w:val="00765A43"/>
    <w:rsid w:val="007660D7"/>
    <w:rsid w:val="00766470"/>
    <w:rsid w:val="0076666E"/>
    <w:rsid w:val="00767567"/>
    <w:rsid w:val="00767955"/>
    <w:rsid w:val="007704D8"/>
    <w:rsid w:val="007711FA"/>
    <w:rsid w:val="00771B66"/>
    <w:rsid w:val="007737D7"/>
    <w:rsid w:val="00774367"/>
    <w:rsid w:val="00774512"/>
    <w:rsid w:val="00774C60"/>
    <w:rsid w:val="0077543F"/>
    <w:rsid w:val="007773CF"/>
    <w:rsid w:val="00777828"/>
    <w:rsid w:val="00777FAE"/>
    <w:rsid w:val="007810D9"/>
    <w:rsid w:val="00782613"/>
    <w:rsid w:val="00782793"/>
    <w:rsid w:val="0078362A"/>
    <w:rsid w:val="00785219"/>
    <w:rsid w:val="007856FA"/>
    <w:rsid w:val="00785E9D"/>
    <w:rsid w:val="0078783C"/>
    <w:rsid w:val="00787B83"/>
    <w:rsid w:val="007909DA"/>
    <w:rsid w:val="00790E7F"/>
    <w:rsid w:val="00791F2B"/>
    <w:rsid w:val="0079264E"/>
    <w:rsid w:val="00792EE9"/>
    <w:rsid w:val="00793271"/>
    <w:rsid w:val="0079342C"/>
    <w:rsid w:val="00793DFE"/>
    <w:rsid w:val="007954D8"/>
    <w:rsid w:val="007957A9"/>
    <w:rsid w:val="00795999"/>
    <w:rsid w:val="00796647"/>
    <w:rsid w:val="00797423"/>
    <w:rsid w:val="007A0004"/>
    <w:rsid w:val="007A102A"/>
    <w:rsid w:val="007A12D4"/>
    <w:rsid w:val="007A165A"/>
    <w:rsid w:val="007A18A1"/>
    <w:rsid w:val="007A2466"/>
    <w:rsid w:val="007A25DC"/>
    <w:rsid w:val="007A2723"/>
    <w:rsid w:val="007A3956"/>
    <w:rsid w:val="007A3CCF"/>
    <w:rsid w:val="007A68A4"/>
    <w:rsid w:val="007A6DAB"/>
    <w:rsid w:val="007A7475"/>
    <w:rsid w:val="007A7812"/>
    <w:rsid w:val="007A7A78"/>
    <w:rsid w:val="007A7E7C"/>
    <w:rsid w:val="007B0633"/>
    <w:rsid w:val="007B09C1"/>
    <w:rsid w:val="007B23EB"/>
    <w:rsid w:val="007B3A0C"/>
    <w:rsid w:val="007B45FE"/>
    <w:rsid w:val="007B486B"/>
    <w:rsid w:val="007B5AE0"/>
    <w:rsid w:val="007B644A"/>
    <w:rsid w:val="007B651D"/>
    <w:rsid w:val="007B66E3"/>
    <w:rsid w:val="007B7939"/>
    <w:rsid w:val="007C034E"/>
    <w:rsid w:val="007C09C7"/>
    <w:rsid w:val="007C0C50"/>
    <w:rsid w:val="007C1597"/>
    <w:rsid w:val="007C3DE1"/>
    <w:rsid w:val="007C4EBD"/>
    <w:rsid w:val="007C5BC7"/>
    <w:rsid w:val="007C6A63"/>
    <w:rsid w:val="007C6A97"/>
    <w:rsid w:val="007D0591"/>
    <w:rsid w:val="007D14E7"/>
    <w:rsid w:val="007D373E"/>
    <w:rsid w:val="007D3764"/>
    <w:rsid w:val="007D3812"/>
    <w:rsid w:val="007D4499"/>
    <w:rsid w:val="007D5512"/>
    <w:rsid w:val="007D5593"/>
    <w:rsid w:val="007D7D65"/>
    <w:rsid w:val="007E0CEC"/>
    <w:rsid w:val="007E114A"/>
    <w:rsid w:val="007E1868"/>
    <w:rsid w:val="007E1E40"/>
    <w:rsid w:val="007E1EC3"/>
    <w:rsid w:val="007E2513"/>
    <w:rsid w:val="007E2607"/>
    <w:rsid w:val="007E308D"/>
    <w:rsid w:val="007E370E"/>
    <w:rsid w:val="007E556B"/>
    <w:rsid w:val="007E5671"/>
    <w:rsid w:val="007E7AE8"/>
    <w:rsid w:val="007E7CDC"/>
    <w:rsid w:val="007F0540"/>
    <w:rsid w:val="007F08F6"/>
    <w:rsid w:val="007F10C8"/>
    <w:rsid w:val="007F16E9"/>
    <w:rsid w:val="007F1A07"/>
    <w:rsid w:val="007F1DD8"/>
    <w:rsid w:val="007F2363"/>
    <w:rsid w:val="007F23F6"/>
    <w:rsid w:val="007F3C4A"/>
    <w:rsid w:val="007F3CF8"/>
    <w:rsid w:val="007F3E0A"/>
    <w:rsid w:val="007F4034"/>
    <w:rsid w:val="007F42AC"/>
    <w:rsid w:val="007F4441"/>
    <w:rsid w:val="007F5394"/>
    <w:rsid w:val="007F59CC"/>
    <w:rsid w:val="007F5BDE"/>
    <w:rsid w:val="007F6A46"/>
    <w:rsid w:val="007F71CD"/>
    <w:rsid w:val="007F7947"/>
    <w:rsid w:val="007F7C59"/>
    <w:rsid w:val="00800064"/>
    <w:rsid w:val="008016B3"/>
    <w:rsid w:val="008023F0"/>
    <w:rsid w:val="0080244A"/>
    <w:rsid w:val="00802BA2"/>
    <w:rsid w:val="00804ED7"/>
    <w:rsid w:val="008053C7"/>
    <w:rsid w:val="00807348"/>
    <w:rsid w:val="00807C44"/>
    <w:rsid w:val="00807C60"/>
    <w:rsid w:val="008102D4"/>
    <w:rsid w:val="00810842"/>
    <w:rsid w:val="00810C09"/>
    <w:rsid w:val="00813EA6"/>
    <w:rsid w:val="0081416A"/>
    <w:rsid w:val="008141FB"/>
    <w:rsid w:val="008147E9"/>
    <w:rsid w:val="00816623"/>
    <w:rsid w:val="008166FE"/>
    <w:rsid w:val="008177FA"/>
    <w:rsid w:val="008203D4"/>
    <w:rsid w:val="00820C97"/>
    <w:rsid w:val="00820E94"/>
    <w:rsid w:val="00822D5C"/>
    <w:rsid w:val="008243FE"/>
    <w:rsid w:val="00825097"/>
    <w:rsid w:val="00826D29"/>
    <w:rsid w:val="00826EBF"/>
    <w:rsid w:val="00827AD4"/>
    <w:rsid w:val="00830118"/>
    <w:rsid w:val="00832C7C"/>
    <w:rsid w:val="008333C4"/>
    <w:rsid w:val="00833E09"/>
    <w:rsid w:val="0083421C"/>
    <w:rsid w:val="00834809"/>
    <w:rsid w:val="00834BF2"/>
    <w:rsid w:val="00834FC2"/>
    <w:rsid w:val="00835F3A"/>
    <w:rsid w:val="00836A33"/>
    <w:rsid w:val="00836F01"/>
    <w:rsid w:val="00836F86"/>
    <w:rsid w:val="008372DF"/>
    <w:rsid w:val="00840D2D"/>
    <w:rsid w:val="00842537"/>
    <w:rsid w:val="00842651"/>
    <w:rsid w:val="00842A90"/>
    <w:rsid w:val="00842D03"/>
    <w:rsid w:val="00843908"/>
    <w:rsid w:val="0084456F"/>
    <w:rsid w:val="00844A48"/>
    <w:rsid w:val="00847EAE"/>
    <w:rsid w:val="00850B99"/>
    <w:rsid w:val="00851314"/>
    <w:rsid w:val="00851821"/>
    <w:rsid w:val="0085228A"/>
    <w:rsid w:val="00852894"/>
    <w:rsid w:val="00852A95"/>
    <w:rsid w:val="00854829"/>
    <w:rsid w:val="00854C51"/>
    <w:rsid w:val="00855A13"/>
    <w:rsid w:val="00857748"/>
    <w:rsid w:val="0085779E"/>
    <w:rsid w:val="00860B7A"/>
    <w:rsid w:val="00861DD5"/>
    <w:rsid w:val="00862086"/>
    <w:rsid w:val="0086237B"/>
    <w:rsid w:val="008639A1"/>
    <w:rsid w:val="00863A2E"/>
    <w:rsid w:val="00863A82"/>
    <w:rsid w:val="00863B22"/>
    <w:rsid w:val="00863B23"/>
    <w:rsid w:val="008649C9"/>
    <w:rsid w:val="00865F28"/>
    <w:rsid w:val="00866218"/>
    <w:rsid w:val="0086671E"/>
    <w:rsid w:val="008667C6"/>
    <w:rsid w:val="00866976"/>
    <w:rsid w:val="00867E1D"/>
    <w:rsid w:val="008708B6"/>
    <w:rsid w:val="008709BE"/>
    <w:rsid w:val="00870DBF"/>
    <w:rsid w:val="00871CE2"/>
    <w:rsid w:val="00871DE9"/>
    <w:rsid w:val="00872F7B"/>
    <w:rsid w:val="00873266"/>
    <w:rsid w:val="00873839"/>
    <w:rsid w:val="008761F6"/>
    <w:rsid w:val="00877FF1"/>
    <w:rsid w:val="0088054D"/>
    <w:rsid w:val="00881FEE"/>
    <w:rsid w:val="00883705"/>
    <w:rsid w:val="0088390B"/>
    <w:rsid w:val="008839C6"/>
    <w:rsid w:val="008852FF"/>
    <w:rsid w:val="00886616"/>
    <w:rsid w:val="00887F4F"/>
    <w:rsid w:val="0089097F"/>
    <w:rsid w:val="00891A5E"/>
    <w:rsid w:val="00891B07"/>
    <w:rsid w:val="0089277B"/>
    <w:rsid w:val="0089299B"/>
    <w:rsid w:val="00893A2B"/>
    <w:rsid w:val="00893C29"/>
    <w:rsid w:val="00894B4A"/>
    <w:rsid w:val="00894B82"/>
    <w:rsid w:val="008965E7"/>
    <w:rsid w:val="008A031E"/>
    <w:rsid w:val="008A0AB1"/>
    <w:rsid w:val="008A1AE3"/>
    <w:rsid w:val="008A2519"/>
    <w:rsid w:val="008A2A9A"/>
    <w:rsid w:val="008A2D96"/>
    <w:rsid w:val="008A3030"/>
    <w:rsid w:val="008A3439"/>
    <w:rsid w:val="008A3797"/>
    <w:rsid w:val="008A3D9B"/>
    <w:rsid w:val="008A43FB"/>
    <w:rsid w:val="008A549A"/>
    <w:rsid w:val="008A5A94"/>
    <w:rsid w:val="008A6E71"/>
    <w:rsid w:val="008A706E"/>
    <w:rsid w:val="008A71EA"/>
    <w:rsid w:val="008A77D7"/>
    <w:rsid w:val="008B1779"/>
    <w:rsid w:val="008B1D38"/>
    <w:rsid w:val="008B209F"/>
    <w:rsid w:val="008B3FB6"/>
    <w:rsid w:val="008B46DB"/>
    <w:rsid w:val="008B5357"/>
    <w:rsid w:val="008B57A7"/>
    <w:rsid w:val="008B6407"/>
    <w:rsid w:val="008B6B61"/>
    <w:rsid w:val="008B758B"/>
    <w:rsid w:val="008B7E3F"/>
    <w:rsid w:val="008C02E1"/>
    <w:rsid w:val="008C0C44"/>
    <w:rsid w:val="008C1C6C"/>
    <w:rsid w:val="008C2567"/>
    <w:rsid w:val="008C2E6C"/>
    <w:rsid w:val="008C39EC"/>
    <w:rsid w:val="008C3BDD"/>
    <w:rsid w:val="008C5014"/>
    <w:rsid w:val="008C5C02"/>
    <w:rsid w:val="008C5FF9"/>
    <w:rsid w:val="008C6D7B"/>
    <w:rsid w:val="008C786B"/>
    <w:rsid w:val="008C794D"/>
    <w:rsid w:val="008D05EA"/>
    <w:rsid w:val="008D1715"/>
    <w:rsid w:val="008D294C"/>
    <w:rsid w:val="008D2C0F"/>
    <w:rsid w:val="008D41A0"/>
    <w:rsid w:val="008D51CD"/>
    <w:rsid w:val="008D6106"/>
    <w:rsid w:val="008D6BD3"/>
    <w:rsid w:val="008E0038"/>
    <w:rsid w:val="008E0F21"/>
    <w:rsid w:val="008E36C8"/>
    <w:rsid w:val="008E3CF1"/>
    <w:rsid w:val="008E3D9B"/>
    <w:rsid w:val="008E438E"/>
    <w:rsid w:val="008E551D"/>
    <w:rsid w:val="008E5C27"/>
    <w:rsid w:val="008E66F1"/>
    <w:rsid w:val="008E6809"/>
    <w:rsid w:val="008E6E2A"/>
    <w:rsid w:val="008E6F37"/>
    <w:rsid w:val="008E7ADE"/>
    <w:rsid w:val="008E7C50"/>
    <w:rsid w:val="008F0338"/>
    <w:rsid w:val="008F0735"/>
    <w:rsid w:val="008F0BD2"/>
    <w:rsid w:val="008F1EF8"/>
    <w:rsid w:val="008F2072"/>
    <w:rsid w:val="008F2360"/>
    <w:rsid w:val="008F38E8"/>
    <w:rsid w:val="008F3ECF"/>
    <w:rsid w:val="008F6D6E"/>
    <w:rsid w:val="008F6EEA"/>
    <w:rsid w:val="008F7765"/>
    <w:rsid w:val="00900382"/>
    <w:rsid w:val="00900BC6"/>
    <w:rsid w:val="00900CAE"/>
    <w:rsid w:val="00901575"/>
    <w:rsid w:val="00901FD5"/>
    <w:rsid w:val="00902582"/>
    <w:rsid w:val="00904CDE"/>
    <w:rsid w:val="009063DB"/>
    <w:rsid w:val="009069B4"/>
    <w:rsid w:val="009074FD"/>
    <w:rsid w:val="00907604"/>
    <w:rsid w:val="00910670"/>
    <w:rsid w:val="009109C9"/>
    <w:rsid w:val="00911A06"/>
    <w:rsid w:val="00912153"/>
    <w:rsid w:val="00912678"/>
    <w:rsid w:val="0091270D"/>
    <w:rsid w:val="00912BE6"/>
    <w:rsid w:val="00914618"/>
    <w:rsid w:val="0091524C"/>
    <w:rsid w:val="00916A0F"/>
    <w:rsid w:val="00916F2B"/>
    <w:rsid w:val="0091754E"/>
    <w:rsid w:val="00917D56"/>
    <w:rsid w:val="0092053B"/>
    <w:rsid w:val="00920CEB"/>
    <w:rsid w:val="009224DE"/>
    <w:rsid w:val="009238B2"/>
    <w:rsid w:val="00924BF4"/>
    <w:rsid w:val="00924E14"/>
    <w:rsid w:val="00924F75"/>
    <w:rsid w:val="00924F98"/>
    <w:rsid w:val="00925D20"/>
    <w:rsid w:val="0092610C"/>
    <w:rsid w:val="00926675"/>
    <w:rsid w:val="009266ED"/>
    <w:rsid w:val="009267B9"/>
    <w:rsid w:val="00926F82"/>
    <w:rsid w:val="0093048D"/>
    <w:rsid w:val="00930563"/>
    <w:rsid w:val="00930716"/>
    <w:rsid w:val="00930840"/>
    <w:rsid w:val="0093126C"/>
    <w:rsid w:val="009318CF"/>
    <w:rsid w:val="009327AE"/>
    <w:rsid w:val="00932948"/>
    <w:rsid w:val="00932DC9"/>
    <w:rsid w:val="00933BFF"/>
    <w:rsid w:val="00933E72"/>
    <w:rsid w:val="009347AD"/>
    <w:rsid w:val="00934819"/>
    <w:rsid w:val="00936A3E"/>
    <w:rsid w:val="00936CC6"/>
    <w:rsid w:val="00936F92"/>
    <w:rsid w:val="009409D9"/>
    <w:rsid w:val="00942590"/>
    <w:rsid w:val="00943E69"/>
    <w:rsid w:val="009440E9"/>
    <w:rsid w:val="00944113"/>
    <w:rsid w:val="00945187"/>
    <w:rsid w:val="009476C3"/>
    <w:rsid w:val="00951488"/>
    <w:rsid w:val="00952856"/>
    <w:rsid w:val="00953741"/>
    <w:rsid w:val="009572BF"/>
    <w:rsid w:val="00957C18"/>
    <w:rsid w:val="00960929"/>
    <w:rsid w:val="00961835"/>
    <w:rsid w:val="009619F6"/>
    <w:rsid w:val="009623C4"/>
    <w:rsid w:val="00962D94"/>
    <w:rsid w:val="00963C34"/>
    <w:rsid w:val="009653A9"/>
    <w:rsid w:val="00965AC6"/>
    <w:rsid w:val="00965E4D"/>
    <w:rsid w:val="00966719"/>
    <w:rsid w:val="00966E51"/>
    <w:rsid w:val="00970377"/>
    <w:rsid w:val="00970544"/>
    <w:rsid w:val="00971922"/>
    <w:rsid w:val="00972376"/>
    <w:rsid w:val="00972E0A"/>
    <w:rsid w:val="00973479"/>
    <w:rsid w:val="00974A75"/>
    <w:rsid w:val="00974DE9"/>
    <w:rsid w:val="00975333"/>
    <w:rsid w:val="00975C75"/>
    <w:rsid w:val="0097603E"/>
    <w:rsid w:val="00980437"/>
    <w:rsid w:val="00980D63"/>
    <w:rsid w:val="0098153F"/>
    <w:rsid w:val="00981B2C"/>
    <w:rsid w:val="00982065"/>
    <w:rsid w:val="00983A38"/>
    <w:rsid w:val="00986791"/>
    <w:rsid w:val="009876A3"/>
    <w:rsid w:val="00987CF0"/>
    <w:rsid w:val="009931DC"/>
    <w:rsid w:val="009938F7"/>
    <w:rsid w:val="00993B51"/>
    <w:rsid w:val="00993C3D"/>
    <w:rsid w:val="00994983"/>
    <w:rsid w:val="00994B75"/>
    <w:rsid w:val="00994F57"/>
    <w:rsid w:val="009952EE"/>
    <w:rsid w:val="0099532C"/>
    <w:rsid w:val="009963BA"/>
    <w:rsid w:val="009963F1"/>
    <w:rsid w:val="00997843"/>
    <w:rsid w:val="00997A8F"/>
    <w:rsid w:val="009A0168"/>
    <w:rsid w:val="009A05BD"/>
    <w:rsid w:val="009A111D"/>
    <w:rsid w:val="009A219C"/>
    <w:rsid w:val="009A249B"/>
    <w:rsid w:val="009A273D"/>
    <w:rsid w:val="009A34CA"/>
    <w:rsid w:val="009A35DC"/>
    <w:rsid w:val="009A3B00"/>
    <w:rsid w:val="009A3E6B"/>
    <w:rsid w:val="009A455A"/>
    <w:rsid w:val="009A4FF1"/>
    <w:rsid w:val="009A5B3D"/>
    <w:rsid w:val="009A5BA7"/>
    <w:rsid w:val="009A61E3"/>
    <w:rsid w:val="009A6F63"/>
    <w:rsid w:val="009A73FD"/>
    <w:rsid w:val="009A7E71"/>
    <w:rsid w:val="009B0336"/>
    <w:rsid w:val="009B0467"/>
    <w:rsid w:val="009B101B"/>
    <w:rsid w:val="009B138D"/>
    <w:rsid w:val="009B2401"/>
    <w:rsid w:val="009B2C24"/>
    <w:rsid w:val="009B4206"/>
    <w:rsid w:val="009B4253"/>
    <w:rsid w:val="009B5428"/>
    <w:rsid w:val="009B637C"/>
    <w:rsid w:val="009B7457"/>
    <w:rsid w:val="009B7A0C"/>
    <w:rsid w:val="009B7C3E"/>
    <w:rsid w:val="009C1792"/>
    <w:rsid w:val="009C277C"/>
    <w:rsid w:val="009C2CA6"/>
    <w:rsid w:val="009C302B"/>
    <w:rsid w:val="009C44D0"/>
    <w:rsid w:val="009C46ED"/>
    <w:rsid w:val="009C47E8"/>
    <w:rsid w:val="009C4CE2"/>
    <w:rsid w:val="009C5080"/>
    <w:rsid w:val="009C5A62"/>
    <w:rsid w:val="009C6C65"/>
    <w:rsid w:val="009C75E8"/>
    <w:rsid w:val="009D016C"/>
    <w:rsid w:val="009D1934"/>
    <w:rsid w:val="009D2B9B"/>
    <w:rsid w:val="009D4CBB"/>
    <w:rsid w:val="009D4DAA"/>
    <w:rsid w:val="009D56BC"/>
    <w:rsid w:val="009D5E9F"/>
    <w:rsid w:val="009D61BA"/>
    <w:rsid w:val="009D61EF"/>
    <w:rsid w:val="009D638B"/>
    <w:rsid w:val="009D6FE9"/>
    <w:rsid w:val="009D77AB"/>
    <w:rsid w:val="009E0509"/>
    <w:rsid w:val="009E0AB3"/>
    <w:rsid w:val="009E1271"/>
    <w:rsid w:val="009E1DCB"/>
    <w:rsid w:val="009E283F"/>
    <w:rsid w:val="009E4F66"/>
    <w:rsid w:val="009E536F"/>
    <w:rsid w:val="009E6492"/>
    <w:rsid w:val="009E69C3"/>
    <w:rsid w:val="009F03E9"/>
    <w:rsid w:val="009F0B23"/>
    <w:rsid w:val="009F10D7"/>
    <w:rsid w:val="009F1A56"/>
    <w:rsid w:val="009F1CDC"/>
    <w:rsid w:val="009F2371"/>
    <w:rsid w:val="009F2566"/>
    <w:rsid w:val="009F3160"/>
    <w:rsid w:val="009F37CC"/>
    <w:rsid w:val="009F3CFF"/>
    <w:rsid w:val="009F51E3"/>
    <w:rsid w:val="009F5849"/>
    <w:rsid w:val="009F630C"/>
    <w:rsid w:val="009F7523"/>
    <w:rsid w:val="009F7571"/>
    <w:rsid w:val="009F7F5E"/>
    <w:rsid w:val="00A005CF"/>
    <w:rsid w:val="00A006EB"/>
    <w:rsid w:val="00A0183F"/>
    <w:rsid w:val="00A020BE"/>
    <w:rsid w:val="00A029A5"/>
    <w:rsid w:val="00A03236"/>
    <w:rsid w:val="00A03D7D"/>
    <w:rsid w:val="00A06396"/>
    <w:rsid w:val="00A06B0B"/>
    <w:rsid w:val="00A073FC"/>
    <w:rsid w:val="00A074A4"/>
    <w:rsid w:val="00A104E1"/>
    <w:rsid w:val="00A127F1"/>
    <w:rsid w:val="00A12CA5"/>
    <w:rsid w:val="00A13F02"/>
    <w:rsid w:val="00A14FD7"/>
    <w:rsid w:val="00A15FF6"/>
    <w:rsid w:val="00A1601F"/>
    <w:rsid w:val="00A17B9D"/>
    <w:rsid w:val="00A219DF"/>
    <w:rsid w:val="00A23EA5"/>
    <w:rsid w:val="00A24B89"/>
    <w:rsid w:val="00A24CAE"/>
    <w:rsid w:val="00A2672B"/>
    <w:rsid w:val="00A26D81"/>
    <w:rsid w:val="00A2712B"/>
    <w:rsid w:val="00A27862"/>
    <w:rsid w:val="00A30FDC"/>
    <w:rsid w:val="00A3198D"/>
    <w:rsid w:val="00A3281F"/>
    <w:rsid w:val="00A32CAD"/>
    <w:rsid w:val="00A33214"/>
    <w:rsid w:val="00A33962"/>
    <w:rsid w:val="00A33BB5"/>
    <w:rsid w:val="00A3624C"/>
    <w:rsid w:val="00A36FD8"/>
    <w:rsid w:val="00A404F3"/>
    <w:rsid w:val="00A40D38"/>
    <w:rsid w:val="00A413C5"/>
    <w:rsid w:val="00A414E5"/>
    <w:rsid w:val="00A418D0"/>
    <w:rsid w:val="00A42398"/>
    <w:rsid w:val="00A42740"/>
    <w:rsid w:val="00A42EFC"/>
    <w:rsid w:val="00A43E31"/>
    <w:rsid w:val="00A4509D"/>
    <w:rsid w:val="00A461EB"/>
    <w:rsid w:val="00A466BA"/>
    <w:rsid w:val="00A47BD2"/>
    <w:rsid w:val="00A47FB3"/>
    <w:rsid w:val="00A50321"/>
    <w:rsid w:val="00A50346"/>
    <w:rsid w:val="00A505B5"/>
    <w:rsid w:val="00A50756"/>
    <w:rsid w:val="00A508F4"/>
    <w:rsid w:val="00A509FF"/>
    <w:rsid w:val="00A50D03"/>
    <w:rsid w:val="00A50DAF"/>
    <w:rsid w:val="00A5231D"/>
    <w:rsid w:val="00A52F0E"/>
    <w:rsid w:val="00A53170"/>
    <w:rsid w:val="00A5356C"/>
    <w:rsid w:val="00A53907"/>
    <w:rsid w:val="00A543A5"/>
    <w:rsid w:val="00A54EBB"/>
    <w:rsid w:val="00A57B20"/>
    <w:rsid w:val="00A61990"/>
    <w:rsid w:val="00A62B12"/>
    <w:rsid w:val="00A66C53"/>
    <w:rsid w:val="00A66ECE"/>
    <w:rsid w:val="00A67BC4"/>
    <w:rsid w:val="00A67D40"/>
    <w:rsid w:val="00A7102A"/>
    <w:rsid w:val="00A72810"/>
    <w:rsid w:val="00A72B6D"/>
    <w:rsid w:val="00A72E09"/>
    <w:rsid w:val="00A731BB"/>
    <w:rsid w:val="00A742C3"/>
    <w:rsid w:val="00A74E0B"/>
    <w:rsid w:val="00A75629"/>
    <w:rsid w:val="00A76C18"/>
    <w:rsid w:val="00A7783F"/>
    <w:rsid w:val="00A81055"/>
    <w:rsid w:val="00A8274A"/>
    <w:rsid w:val="00A83C93"/>
    <w:rsid w:val="00A83CB6"/>
    <w:rsid w:val="00A83EE8"/>
    <w:rsid w:val="00A841BC"/>
    <w:rsid w:val="00A84879"/>
    <w:rsid w:val="00A8591F"/>
    <w:rsid w:val="00A85A53"/>
    <w:rsid w:val="00A85FBF"/>
    <w:rsid w:val="00A86F1E"/>
    <w:rsid w:val="00A86FB0"/>
    <w:rsid w:val="00A87076"/>
    <w:rsid w:val="00A87CE3"/>
    <w:rsid w:val="00A90248"/>
    <w:rsid w:val="00A92E03"/>
    <w:rsid w:val="00A930F9"/>
    <w:rsid w:val="00A93B53"/>
    <w:rsid w:val="00A945C9"/>
    <w:rsid w:val="00A94BD5"/>
    <w:rsid w:val="00A95ADB"/>
    <w:rsid w:val="00A963DE"/>
    <w:rsid w:val="00A96E99"/>
    <w:rsid w:val="00A97212"/>
    <w:rsid w:val="00A973B8"/>
    <w:rsid w:val="00AA04E5"/>
    <w:rsid w:val="00AA1F4F"/>
    <w:rsid w:val="00AA258F"/>
    <w:rsid w:val="00AA270D"/>
    <w:rsid w:val="00AA277C"/>
    <w:rsid w:val="00AA2ACE"/>
    <w:rsid w:val="00AA3B2A"/>
    <w:rsid w:val="00AA405D"/>
    <w:rsid w:val="00AA41CE"/>
    <w:rsid w:val="00AA6D1C"/>
    <w:rsid w:val="00AA73C2"/>
    <w:rsid w:val="00AA74CD"/>
    <w:rsid w:val="00AB0EAE"/>
    <w:rsid w:val="00AB11D0"/>
    <w:rsid w:val="00AB1DDC"/>
    <w:rsid w:val="00AB2EE0"/>
    <w:rsid w:val="00AB3343"/>
    <w:rsid w:val="00AB3599"/>
    <w:rsid w:val="00AB3793"/>
    <w:rsid w:val="00AB55D2"/>
    <w:rsid w:val="00AB62E1"/>
    <w:rsid w:val="00AB7BB0"/>
    <w:rsid w:val="00AB7DAC"/>
    <w:rsid w:val="00AB7DE4"/>
    <w:rsid w:val="00AC04EA"/>
    <w:rsid w:val="00AC0979"/>
    <w:rsid w:val="00AC171D"/>
    <w:rsid w:val="00AC1E6A"/>
    <w:rsid w:val="00AC26ED"/>
    <w:rsid w:val="00AC27DE"/>
    <w:rsid w:val="00AC429E"/>
    <w:rsid w:val="00AC4774"/>
    <w:rsid w:val="00AC47CB"/>
    <w:rsid w:val="00AC60C5"/>
    <w:rsid w:val="00AC6870"/>
    <w:rsid w:val="00AC73B6"/>
    <w:rsid w:val="00AD0007"/>
    <w:rsid w:val="00AD06A3"/>
    <w:rsid w:val="00AD16EC"/>
    <w:rsid w:val="00AD1D00"/>
    <w:rsid w:val="00AD1D6A"/>
    <w:rsid w:val="00AD20B6"/>
    <w:rsid w:val="00AD3C31"/>
    <w:rsid w:val="00AD4559"/>
    <w:rsid w:val="00AD4A3B"/>
    <w:rsid w:val="00AD53A6"/>
    <w:rsid w:val="00AD5CAC"/>
    <w:rsid w:val="00AE0240"/>
    <w:rsid w:val="00AE0371"/>
    <w:rsid w:val="00AE03E4"/>
    <w:rsid w:val="00AE07D1"/>
    <w:rsid w:val="00AE13FE"/>
    <w:rsid w:val="00AE18CA"/>
    <w:rsid w:val="00AE1C49"/>
    <w:rsid w:val="00AE1F96"/>
    <w:rsid w:val="00AE31AA"/>
    <w:rsid w:val="00AE3959"/>
    <w:rsid w:val="00AE3EE0"/>
    <w:rsid w:val="00AE5272"/>
    <w:rsid w:val="00AE5A11"/>
    <w:rsid w:val="00AE5AC5"/>
    <w:rsid w:val="00AE6265"/>
    <w:rsid w:val="00AE6817"/>
    <w:rsid w:val="00AE68DC"/>
    <w:rsid w:val="00AE76C4"/>
    <w:rsid w:val="00AE7B82"/>
    <w:rsid w:val="00AE7FCB"/>
    <w:rsid w:val="00AF00E9"/>
    <w:rsid w:val="00AF0213"/>
    <w:rsid w:val="00AF2905"/>
    <w:rsid w:val="00AF2A78"/>
    <w:rsid w:val="00AF3E5D"/>
    <w:rsid w:val="00B00375"/>
    <w:rsid w:val="00B00AD4"/>
    <w:rsid w:val="00B015A6"/>
    <w:rsid w:val="00B01E6E"/>
    <w:rsid w:val="00B01E88"/>
    <w:rsid w:val="00B02B65"/>
    <w:rsid w:val="00B05306"/>
    <w:rsid w:val="00B067D9"/>
    <w:rsid w:val="00B06EB5"/>
    <w:rsid w:val="00B076F4"/>
    <w:rsid w:val="00B07D9E"/>
    <w:rsid w:val="00B07E09"/>
    <w:rsid w:val="00B11057"/>
    <w:rsid w:val="00B11FB3"/>
    <w:rsid w:val="00B11FEC"/>
    <w:rsid w:val="00B12C87"/>
    <w:rsid w:val="00B147CA"/>
    <w:rsid w:val="00B15919"/>
    <w:rsid w:val="00B15CAF"/>
    <w:rsid w:val="00B167DB"/>
    <w:rsid w:val="00B1744A"/>
    <w:rsid w:val="00B1771D"/>
    <w:rsid w:val="00B17BE1"/>
    <w:rsid w:val="00B2029F"/>
    <w:rsid w:val="00B20E0F"/>
    <w:rsid w:val="00B21CA1"/>
    <w:rsid w:val="00B22424"/>
    <w:rsid w:val="00B23B56"/>
    <w:rsid w:val="00B24497"/>
    <w:rsid w:val="00B24624"/>
    <w:rsid w:val="00B2538A"/>
    <w:rsid w:val="00B25402"/>
    <w:rsid w:val="00B2623B"/>
    <w:rsid w:val="00B263BD"/>
    <w:rsid w:val="00B30407"/>
    <w:rsid w:val="00B30720"/>
    <w:rsid w:val="00B30BD5"/>
    <w:rsid w:val="00B30FCB"/>
    <w:rsid w:val="00B3205F"/>
    <w:rsid w:val="00B33755"/>
    <w:rsid w:val="00B33CB5"/>
    <w:rsid w:val="00B34EC0"/>
    <w:rsid w:val="00B35A96"/>
    <w:rsid w:val="00B35AE5"/>
    <w:rsid w:val="00B35E0E"/>
    <w:rsid w:val="00B36D60"/>
    <w:rsid w:val="00B370D1"/>
    <w:rsid w:val="00B37CF9"/>
    <w:rsid w:val="00B40F7D"/>
    <w:rsid w:val="00B41A2E"/>
    <w:rsid w:val="00B4230D"/>
    <w:rsid w:val="00B42712"/>
    <w:rsid w:val="00B4418B"/>
    <w:rsid w:val="00B445BE"/>
    <w:rsid w:val="00B44AD0"/>
    <w:rsid w:val="00B45155"/>
    <w:rsid w:val="00B4524D"/>
    <w:rsid w:val="00B45D74"/>
    <w:rsid w:val="00B4640D"/>
    <w:rsid w:val="00B47236"/>
    <w:rsid w:val="00B5028C"/>
    <w:rsid w:val="00B526CD"/>
    <w:rsid w:val="00B53432"/>
    <w:rsid w:val="00B53F35"/>
    <w:rsid w:val="00B552DB"/>
    <w:rsid w:val="00B557FE"/>
    <w:rsid w:val="00B5672C"/>
    <w:rsid w:val="00B568BB"/>
    <w:rsid w:val="00B56C55"/>
    <w:rsid w:val="00B56DC4"/>
    <w:rsid w:val="00B576B3"/>
    <w:rsid w:val="00B5791F"/>
    <w:rsid w:val="00B602D4"/>
    <w:rsid w:val="00B619E3"/>
    <w:rsid w:val="00B621AB"/>
    <w:rsid w:val="00B62B07"/>
    <w:rsid w:val="00B62C6B"/>
    <w:rsid w:val="00B6325F"/>
    <w:rsid w:val="00B65887"/>
    <w:rsid w:val="00B65AB1"/>
    <w:rsid w:val="00B66560"/>
    <w:rsid w:val="00B66AB9"/>
    <w:rsid w:val="00B673DF"/>
    <w:rsid w:val="00B70163"/>
    <w:rsid w:val="00B70DBF"/>
    <w:rsid w:val="00B73F0D"/>
    <w:rsid w:val="00B7429A"/>
    <w:rsid w:val="00B74556"/>
    <w:rsid w:val="00B74C56"/>
    <w:rsid w:val="00B7534B"/>
    <w:rsid w:val="00B758FC"/>
    <w:rsid w:val="00B75918"/>
    <w:rsid w:val="00B75F1B"/>
    <w:rsid w:val="00B8123D"/>
    <w:rsid w:val="00B821EE"/>
    <w:rsid w:val="00B82571"/>
    <w:rsid w:val="00B82921"/>
    <w:rsid w:val="00B832B3"/>
    <w:rsid w:val="00B84138"/>
    <w:rsid w:val="00B85810"/>
    <w:rsid w:val="00B86FC5"/>
    <w:rsid w:val="00B87485"/>
    <w:rsid w:val="00B90038"/>
    <w:rsid w:val="00B9058E"/>
    <w:rsid w:val="00B912EE"/>
    <w:rsid w:val="00B9181E"/>
    <w:rsid w:val="00B92F62"/>
    <w:rsid w:val="00B942A5"/>
    <w:rsid w:val="00B9463F"/>
    <w:rsid w:val="00B94F19"/>
    <w:rsid w:val="00B94F56"/>
    <w:rsid w:val="00B9527D"/>
    <w:rsid w:val="00B955D6"/>
    <w:rsid w:val="00B95D54"/>
    <w:rsid w:val="00B97CFA"/>
    <w:rsid w:val="00B97D5F"/>
    <w:rsid w:val="00B97ED0"/>
    <w:rsid w:val="00B97F44"/>
    <w:rsid w:val="00BA28BF"/>
    <w:rsid w:val="00BA3A23"/>
    <w:rsid w:val="00BA5A30"/>
    <w:rsid w:val="00BA5E3C"/>
    <w:rsid w:val="00BA5F09"/>
    <w:rsid w:val="00BA641C"/>
    <w:rsid w:val="00BA6976"/>
    <w:rsid w:val="00BA71D1"/>
    <w:rsid w:val="00BA787A"/>
    <w:rsid w:val="00BB05DD"/>
    <w:rsid w:val="00BB0720"/>
    <w:rsid w:val="00BB0923"/>
    <w:rsid w:val="00BB217C"/>
    <w:rsid w:val="00BB29AB"/>
    <w:rsid w:val="00BB4090"/>
    <w:rsid w:val="00BB4339"/>
    <w:rsid w:val="00BB4E57"/>
    <w:rsid w:val="00BB5026"/>
    <w:rsid w:val="00BB508F"/>
    <w:rsid w:val="00BB5413"/>
    <w:rsid w:val="00BB5A33"/>
    <w:rsid w:val="00BB5FC6"/>
    <w:rsid w:val="00BB62E0"/>
    <w:rsid w:val="00BB65AF"/>
    <w:rsid w:val="00BB68AF"/>
    <w:rsid w:val="00BB7458"/>
    <w:rsid w:val="00BB7A13"/>
    <w:rsid w:val="00BB7C53"/>
    <w:rsid w:val="00BB7E78"/>
    <w:rsid w:val="00BC02E6"/>
    <w:rsid w:val="00BC08D2"/>
    <w:rsid w:val="00BC12FE"/>
    <w:rsid w:val="00BC47B8"/>
    <w:rsid w:val="00BC4EA4"/>
    <w:rsid w:val="00BC5BA9"/>
    <w:rsid w:val="00BC640A"/>
    <w:rsid w:val="00BC7570"/>
    <w:rsid w:val="00BC780E"/>
    <w:rsid w:val="00BD0402"/>
    <w:rsid w:val="00BD0FF6"/>
    <w:rsid w:val="00BD20E4"/>
    <w:rsid w:val="00BD3CE7"/>
    <w:rsid w:val="00BD4181"/>
    <w:rsid w:val="00BD44B4"/>
    <w:rsid w:val="00BD45FC"/>
    <w:rsid w:val="00BD4739"/>
    <w:rsid w:val="00BD58E8"/>
    <w:rsid w:val="00BD5CEB"/>
    <w:rsid w:val="00BD6C4E"/>
    <w:rsid w:val="00BD76C1"/>
    <w:rsid w:val="00BD79EC"/>
    <w:rsid w:val="00BD7E98"/>
    <w:rsid w:val="00BE0002"/>
    <w:rsid w:val="00BE134D"/>
    <w:rsid w:val="00BE180F"/>
    <w:rsid w:val="00BE1AB1"/>
    <w:rsid w:val="00BE227D"/>
    <w:rsid w:val="00BE2492"/>
    <w:rsid w:val="00BE3534"/>
    <w:rsid w:val="00BE372A"/>
    <w:rsid w:val="00BE4687"/>
    <w:rsid w:val="00BE4CF9"/>
    <w:rsid w:val="00BE531B"/>
    <w:rsid w:val="00BE6FFF"/>
    <w:rsid w:val="00BE71C6"/>
    <w:rsid w:val="00BE7BC2"/>
    <w:rsid w:val="00BF01B2"/>
    <w:rsid w:val="00BF046A"/>
    <w:rsid w:val="00BF04F9"/>
    <w:rsid w:val="00BF0795"/>
    <w:rsid w:val="00BF126C"/>
    <w:rsid w:val="00BF1918"/>
    <w:rsid w:val="00BF2C12"/>
    <w:rsid w:val="00BF4078"/>
    <w:rsid w:val="00BF427B"/>
    <w:rsid w:val="00BF44B3"/>
    <w:rsid w:val="00BF4957"/>
    <w:rsid w:val="00BF50ED"/>
    <w:rsid w:val="00C0042B"/>
    <w:rsid w:val="00C0058F"/>
    <w:rsid w:val="00C010F1"/>
    <w:rsid w:val="00C0184A"/>
    <w:rsid w:val="00C03F96"/>
    <w:rsid w:val="00C04309"/>
    <w:rsid w:val="00C04319"/>
    <w:rsid w:val="00C04B1F"/>
    <w:rsid w:val="00C05656"/>
    <w:rsid w:val="00C0599B"/>
    <w:rsid w:val="00C0669D"/>
    <w:rsid w:val="00C07002"/>
    <w:rsid w:val="00C07EEC"/>
    <w:rsid w:val="00C10A63"/>
    <w:rsid w:val="00C10C00"/>
    <w:rsid w:val="00C112CE"/>
    <w:rsid w:val="00C11A97"/>
    <w:rsid w:val="00C12C23"/>
    <w:rsid w:val="00C12D8B"/>
    <w:rsid w:val="00C147B2"/>
    <w:rsid w:val="00C1482A"/>
    <w:rsid w:val="00C15437"/>
    <w:rsid w:val="00C160BC"/>
    <w:rsid w:val="00C161D8"/>
    <w:rsid w:val="00C163B4"/>
    <w:rsid w:val="00C167BA"/>
    <w:rsid w:val="00C17A78"/>
    <w:rsid w:val="00C2172E"/>
    <w:rsid w:val="00C21A4A"/>
    <w:rsid w:val="00C21BAE"/>
    <w:rsid w:val="00C2272A"/>
    <w:rsid w:val="00C227A1"/>
    <w:rsid w:val="00C22E35"/>
    <w:rsid w:val="00C2303C"/>
    <w:rsid w:val="00C23163"/>
    <w:rsid w:val="00C2356C"/>
    <w:rsid w:val="00C2380F"/>
    <w:rsid w:val="00C241E7"/>
    <w:rsid w:val="00C24708"/>
    <w:rsid w:val="00C2474A"/>
    <w:rsid w:val="00C30451"/>
    <w:rsid w:val="00C30481"/>
    <w:rsid w:val="00C30FA0"/>
    <w:rsid w:val="00C311C0"/>
    <w:rsid w:val="00C334EA"/>
    <w:rsid w:val="00C3395D"/>
    <w:rsid w:val="00C3470C"/>
    <w:rsid w:val="00C35024"/>
    <w:rsid w:val="00C35BB6"/>
    <w:rsid w:val="00C36987"/>
    <w:rsid w:val="00C37203"/>
    <w:rsid w:val="00C40A2E"/>
    <w:rsid w:val="00C41381"/>
    <w:rsid w:val="00C41F3F"/>
    <w:rsid w:val="00C428DA"/>
    <w:rsid w:val="00C42D17"/>
    <w:rsid w:val="00C431E2"/>
    <w:rsid w:val="00C434C0"/>
    <w:rsid w:val="00C4382C"/>
    <w:rsid w:val="00C43AFC"/>
    <w:rsid w:val="00C44140"/>
    <w:rsid w:val="00C4442B"/>
    <w:rsid w:val="00C45B4F"/>
    <w:rsid w:val="00C4652E"/>
    <w:rsid w:val="00C46548"/>
    <w:rsid w:val="00C468CE"/>
    <w:rsid w:val="00C46DDC"/>
    <w:rsid w:val="00C4701A"/>
    <w:rsid w:val="00C47562"/>
    <w:rsid w:val="00C47652"/>
    <w:rsid w:val="00C479CE"/>
    <w:rsid w:val="00C47C73"/>
    <w:rsid w:val="00C52145"/>
    <w:rsid w:val="00C5303F"/>
    <w:rsid w:val="00C53263"/>
    <w:rsid w:val="00C56B64"/>
    <w:rsid w:val="00C578E5"/>
    <w:rsid w:val="00C610FA"/>
    <w:rsid w:val="00C615EB"/>
    <w:rsid w:val="00C6241B"/>
    <w:rsid w:val="00C62888"/>
    <w:rsid w:val="00C6315C"/>
    <w:rsid w:val="00C6367B"/>
    <w:rsid w:val="00C64A5D"/>
    <w:rsid w:val="00C64F27"/>
    <w:rsid w:val="00C65C03"/>
    <w:rsid w:val="00C66317"/>
    <w:rsid w:val="00C66F18"/>
    <w:rsid w:val="00C70326"/>
    <w:rsid w:val="00C70465"/>
    <w:rsid w:val="00C718D2"/>
    <w:rsid w:val="00C74108"/>
    <w:rsid w:val="00C7426D"/>
    <w:rsid w:val="00C759B5"/>
    <w:rsid w:val="00C75B20"/>
    <w:rsid w:val="00C75DC3"/>
    <w:rsid w:val="00C76B74"/>
    <w:rsid w:val="00C76D44"/>
    <w:rsid w:val="00C779BE"/>
    <w:rsid w:val="00C77CAC"/>
    <w:rsid w:val="00C80291"/>
    <w:rsid w:val="00C82024"/>
    <w:rsid w:val="00C83DEB"/>
    <w:rsid w:val="00C846FD"/>
    <w:rsid w:val="00C84F4D"/>
    <w:rsid w:val="00C86486"/>
    <w:rsid w:val="00C87F9A"/>
    <w:rsid w:val="00C908AA"/>
    <w:rsid w:val="00C90D11"/>
    <w:rsid w:val="00C915F6"/>
    <w:rsid w:val="00C92228"/>
    <w:rsid w:val="00C92C69"/>
    <w:rsid w:val="00C92F37"/>
    <w:rsid w:val="00C93516"/>
    <w:rsid w:val="00C938E0"/>
    <w:rsid w:val="00C93999"/>
    <w:rsid w:val="00C93D2F"/>
    <w:rsid w:val="00C9464A"/>
    <w:rsid w:val="00C95CB7"/>
    <w:rsid w:val="00C95E70"/>
    <w:rsid w:val="00C96432"/>
    <w:rsid w:val="00C971F2"/>
    <w:rsid w:val="00C97686"/>
    <w:rsid w:val="00CA08C0"/>
    <w:rsid w:val="00CA3406"/>
    <w:rsid w:val="00CA344D"/>
    <w:rsid w:val="00CA4888"/>
    <w:rsid w:val="00CA4B0C"/>
    <w:rsid w:val="00CA5081"/>
    <w:rsid w:val="00CA5DFE"/>
    <w:rsid w:val="00CA5E75"/>
    <w:rsid w:val="00CA6313"/>
    <w:rsid w:val="00CA6B70"/>
    <w:rsid w:val="00CA6B89"/>
    <w:rsid w:val="00CA7B76"/>
    <w:rsid w:val="00CB0408"/>
    <w:rsid w:val="00CB06F5"/>
    <w:rsid w:val="00CB090E"/>
    <w:rsid w:val="00CB0C18"/>
    <w:rsid w:val="00CB1347"/>
    <w:rsid w:val="00CB36A1"/>
    <w:rsid w:val="00CB43DF"/>
    <w:rsid w:val="00CB50BC"/>
    <w:rsid w:val="00CB6D56"/>
    <w:rsid w:val="00CB6E36"/>
    <w:rsid w:val="00CB754C"/>
    <w:rsid w:val="00CC0244"/>
    <w:rsid w:val="00CC09EB"/>
    <w:rsid w:val="00CC120D"/>
    <w:rsid w:val="00CC12B7"/>
    <w:rsid w:val="00CC1439"/>
    <w:rsid w:val="00CC1D4D"/>
    <w:rsid w:val="00CC1E79"/>
    <w:rsid w:val="00CC37B3"/>
    <w:rsid w:val="00CC39EA"/>
    <w:rsid w:val="00CC3A11"/>
    <w:rsid w:val="00CC4607"/>
    <w:rsid w:val="00CC5977"/>
    <w:rsid w:val="00CC5A5D"/>
    <w:rsid w:val="00CC618B"/>
    <w:rsid w:val="00CC6845"/>
    <w:rsid w:val="00CC6F6E"/>
    <w:rsid w:val="00CC7A31"/>
    <w:rsid w:val="00CD08A2"/>
    <w:rsid w:val="00CD136D"/>
    <w:rsid w:val="00CD2888"/>
    <w:rsid w:val="00CD2D01"/>
    <w:rsid w:val="00CD378C"/>
    <w:rsid w:val="00CD3AC6"/>
    <w:rsid w:val="00CD3DE7"/>
    <w:rsid w:val="00CD4416"/>
    <w:rsid w:val="00CD46C7"/>
    <w:rsid w:val="00CD6C19"/>
    <w:rsid w:val="00CD77D1"/>
    <w:rsid w:val="00CD79E9"/>
    <w:rsid w:val="00CE0482"/>
    <w:rsid w:val="00CE0A76"/>
    <w:rsid w:val="00CE0EAA"/>
    <w:rsid w:val="00CE132B"/>
    <w:rsid w:val="00CE3D9F"/>
    <w:rsid w:val="00CE518B"/>
    <w:rsid w:val="00CE6DAF"/>
    <w:rsid w:val="00CE7924"/>
    <w:rsid w:val="00CF02B8"/>
    <w:rsid w:val="00CF03CF"/>
    <w:rsid w:val="00CF07A8"/>
    <w:rsid w:val="00CF115C"/>
    <w:rsid w:val="00CF1BE9"/>
    <w:rsid w:val="00CF2269"/>
    <w:rsid w:val="00CF2638"/>
    <w:rsid w:val="00CF2980"/>
    <w:rsid w:val="00CF29D9"/>
    <w:rsid w:val="00CF30A1"/>
    <w:rsid w:val="00CF3258"/>
    <w:rsid w:val="00CF3781"/>
    <w:rsid w:val="00CF551E"/>
    <w:rsid w:val="00CF62B1"/>
    <w:rsid w:val="00CF70A9"/>
    <w:rsid w:val="00D00D19"/>
    <w:rsid w:val="00D01611"/>
    <w:rsid w:val="00D02B24"/>
    <w:rsid w:val="00D02BD7"/>
    <w:rsid w:val="00D03444"/>
    <w:rsid w:val="00D038FE"/>
    <w:rsid w:val="00D03F96"/>
    <w:rsid w:val="00D05D03"/>
    <w:rsid w:val="00D0786C"/>
    <w:rsid w:val="00D1048A"/>
    <w:rsid w:val="00D10E49"/>
    <w:rsid w:val="00D11056"/>
    <w:rsid w:val="00D1220C"/>
    <w:rsid w:val="00D146A8"/>
    <w:rsid w:val="00D14A58"/>
    <w:rsid w:val="00D1580A"/>
    <w:rsid w:val="00D16251"/>
    <w:rsid w:val="00D16680"/>
    <w:rsid w:val="00D174E6"/>
    <w:rsid w:val="00D2195E"/>
    <w:rsid w:val="00D219DD"/>
    <w:rsid w:val="00D22554"/>
    <w:rsid w:val="00D23A3E"/>
    <w:rsid w:val="00D23F30"/>
    <w:rsid w:val="00D241A6"/>
    <w:rsid w:val="00D24C2C"/>
    <w:rsid w:val="00D25323"/>
    <w:rsid w:val="00D2672E"/>
    <w:rsid w:val="00D26DC0"/>
    <w:rsid w:val="00D26E96"/>
    <w:rsid w:val="00D27570"/>
    <w:rsid w:val="00D27979"/>
    <w:rsid w:val="00D27B4F"/>
    <w:rsid w:val="00D3023F"/>
    <w:rsid w:val="00D30633"/>
    <w:rsid w:val="00D314BC"/>
    <w:rsid w:val="00D32788"/>
    <w:rsid w:val="00D329FB"/>
    <w:rsid w:val="00D32B0D"/>
    <w:rsid w:val="00D32B0E"/>
    <w:rsid w:val="00D33016"/>
    <w:rsid w:val="00D33020"/>
    <w:rsid w:val="00D33D3F"/>
    <w:rsid w:val="00D3437D"/>
    <w:rsid w:val="00D3445D"/>
    <w:rsid w:val="00D35A14"/>
    <w:rsid w:val="00D35AE9"/>
    <w:rsid w:val="00D36233"/>
    <w:rsid w:val="00D36362"/>
    <w:rsid w:val="00D40B03"/>
    <w:rsid w:val="00D40E21"/>
    <w:rsid w:val="00D44C19"/>
    <w:rsid w:val="00D458DA"/>
    <w:rsid w:val="00D45E5F"/>
    <w:rsid w:val="00D468A3"/>
    <w:rsid w:val="00D46C05"/>
    <w:rsid w:val="00D477AA"/>
    <w:rsid w:val="00D5062E"/>
    <w:rsid w:val="00D5064B"/>
    <w:rsid w:val="00D509A8"/>
    <w:rsid w:val="00D50A5A"/>
    <w:rsid w:val="00D53D1C"/>
    <w:rsid w:val="00D5577E"/>
    <w:rsid w:val="00D57131"/>
    <w:rsid w:val="00D57308"/>
    <w:rsid w:val="00D60219"/>
    <w:rsid w:val="00D605BD"/>
    <w:rsid w:val="00D6124B"/>
    <w:rsid w:val="00D612D0"/>
    <w:rsid w:val="00D62A5A"/>
    <w:rsid w:val="00D63ED8"/>
    <w:rsid w:val="00D64736"/>
    <w:rsid w:val="00D64F5B"/>
    <w:rsid w:val="00D65364"/>
    <w:rsid w:val="00D65597"/>
    <w:rsid w:val="00D72B0F"/>
    <w:rsid w:val="00D7302B"/>
    <w:rsid w:val="00D7318A"/>
    <w:rsid w:val="00D7352F"/>
    <w:rsid w:val="00D738AD"/>
    <w:rsid w:val="00D75583"/>
    <w:rsid w:val="00D75AB1"/>
    <w:rsid w:val="00D75CEC"/>
    <w:rsid w:val="00D75DF8"/>
    <w:rsid w:val="00D7611B"/>
    <w:rsid w:val="00D76AFB"/>
    <w:rsid w:val="00D7724D"/>
    <w:rsid w:val="00D801DC"/>
    <w:rsid w:val="00D80CED"/>
    <w:rsid w:val="00D81668"/>
    <w:rsid w:val="00D850DC"/>
    <w:rsid w:val="00D85D4A"/>
    <w:rsid w:val="00D87C4B"/>
    <w:rsid w:val="00D90065"/>
    <w:rsid w:val="00D90875"/>
    <w:rsid w:val="00D94D69"/>
    <w:rsid w:val="00D94E09"/>
    <w:rsid w:val="00D95592"/>
    <w:rsid w:val="00D95EDB"/>
    <w:rsid w:val="00D96663"/>
    <w:rsid w:val="00D96D82"/>
    <w:rsid w:val="00DA02D8"/>
    <w:rsid w:val="00DA057D"/>
    <w:rsid w:val="00DA07D6"/>
    <w:rsid w:val="00DA1D2C"/>
    <w:rsid w:val="00DA27C4"/>
    <w:rsid w:val="00DA2EF1"/>
    <w:rsid w:val="00DA4C2A"/>
    <w:rsid w:val="00DA50FC"/>
    <w:rsid w:val="00DA56EA"/>
    <w:rsid w:val="00DA667C"/>
    <w:rsid w:val="00DB028A"/>
    <w:rsid w:val="00DB0AC5"/>
    <w:rsid w:val="00DB0CE0"/>
    <w:rsid w:val="00DB1329"/>
    <w:rsid w:val="00DB20FC"/>
    <w:rsid w:val="00DB2F9E"/>
    <w:rsid w:val="00DB4268"/>
    <w:rsid w:val="00DB46A9"/>
    <w:rsid w:val="00DB4E91"/>
    <w:rsid w:val="00DB6AC7"/>
    <w:rsid w:val="00DB6CE1"/>
    <w:rsid w:val="00DB72A2"/>
    <w:rsid w:val="00DB7B75"/>
    <w:rsid w:val="00DC1379"/>
    <w:rsid w:val="00DC1EDE"/>
    <w:rsid w:val="00DC30E5"/>
    <w:rsid w:val="00DC30E8"/>
    <w:rsid w:val="00DC4FB8"/>
    <w:rsid w:val="00DC579F"/>
    <w:rsid w:val="00DC5A01"/>
    <w:rsid w:val="00DC6023"/>
    <w:rsid w:val="00DC60A4"/>
    <w:rsid w:val="00DC68FE"/>
    <w:rsid w:val="00DC6BDF"/>
    <w:rsid w:val="00DC77E6"/>
    <w:rsid w:val="00DD0B59"/>
    <w:rsid w:val="00DD1D25"/>
    <w:rsid w:val="00DD2D65"/>
    <w:rsid w:val="00DD359A"/>
    <w:rsid w:val="00DD3F4C"/>
    <w:rsid w:val="00DD4101"/>
    <w:rsid w:val="00DD5095"/>
    <w:rsid w:val="00DD567C"/>
    <w:rsid w:val="00DD5BFB"/>
    <w:rsid w:val="00DE0377"/>
    <w:rsid w:val="00DE04AB"/>
    <w:rsid w:val="00DE0C26"/>
    <w:rsid w:val="00DE1DDB"/>
    <w:rsid w:val="00DE23F6"/>
    <w:rsid w:val="00DE240D"/>
    <w:rsid w:val="00DE2F57"/>
    <w:rsid w:val="00DE34C8"/>
    <w:rsid w:val="00DE47E4"/>
    <w:rsid w:val="00DE4B69"/>
    <w:rsid w:val="00DE5E23"/>
    <w:rsid w:val="00DE6479"/>
    <w:rsid w:val="00DE7045"/>
    <w:rsid w:val="00DE7047"/>
    <w:rsid w:val="00DE717A"/>
    <w:rsid w:val="00DE76BE"/>
    <w:rsid w:val="00DE7FCD"/>
    <w:rsid w:val="00DF019B"/>
    <w:rsid w:val="00DF0296"/>
    <w:rsid w:val="00DF0AAF"/>
    <w:rsid w:val="00DF0C1B"/>
    <w:rsid w:val="00DF1392"/>
    <w:rsid w:val="00DF13C6"/>
    <w:rsid w:val="00DF1544"/>
    <w:rsid w:val="00DF1EFF"/>
    <w:rsid w:val="00DF1FAF"/>
    <w:rsid w:val="00DF2336"/>
    <w:rsid w:val="00DF292A"/>
    <w:rsid w:val="00DF2B61"/>
    <w:rsid w:val="00DF3017"/>
    <w:rsid w:val="00DF53E0"/>
    <w:rsid w:val="00DF5839"/>
    <w:rsid w:val="00DF5E96"/>
    <w:rsid w:val="00DF6A00"/>
    <w:rsid w:val="00E00A57"/>
    <w:rsid w:val="00E02064"/>
    <w:rsid w:val="00E0313E"/>
    <w:rsid w:val="00E035FA"/>
    <w:rsid w:val="00E041FE"/>
    <w:rsid w:val="00E04F02"/>
    <w:rsid w:val="00E0521F"/>
    <w:rsid w:val="00E05587"/>
    <w:rsid w:val="00E06432"/>
    <w:rsid w:val="00E111C6"/>
    <w:rsid w:val="00E12E9D"/>
    <w:rsid w:val="00E12FA1"/>
    <w:rsid w:val="00E13C04"/>
    <w:rsid w:val="00E13F70"/>
    <w:rsid w:val="00E15A5A"/>
    <w:rsid w:val="00E169D2"/>
    <w:rsid w:val="00E16CB8"/>
    <w:rsid w:val="00E17D87"/>
    <w:rsid w:val="00E17F61"/>
    <w:rsid w:val="00E20367"/>
    <w:rsid w:val="00E2074C"/>
    <w:rsid w:val="00E20BFC"/>
    <w:rsid w:val="00E20F1F"/>
    <w:rsid w:val="00E210BF"/>
    <w:rsid w:val="00E21521"/>
    <w:rsid w:val="00E23494"/>
    <w:rsid w:val="00E24AF7"/>
    <w:rsid w:val="00E24D97"/>
    <w:rsid w:val="00E256AC"/>
    <w:rsid w:val="00E259D1"/>
    <w:rsid w:val="00E26A54"/>
    <w:rsid w:val="00E26E26"/>
    <w:rsid w:val="00E26F11"/>
    <w:rsid w:val="00E273A7"/>
    <w:rsid w:val="00E30D20"/>
    <w:rsid w:val="00E31884"/>
    <w:rsid w:val="00E32673"/>
    <w:rsid w:val="00E328ED"/>
    <w:rsid w:val="00E32990"/>
    <w:rsid w:val="00E32DAF"/>
    <w:rsid w:val="00E34C9E"/>
    <w:rsid w:val="00E35149"/>
    <w:rsid w:val="00E35DCF"/>
    <w:rsid w:val="00E366E5"/>
    <w:rsid w:val="00E36862"/>
    <w:rsid w:val="00E37940"/>
    <w:rsid w:val="00E4187F"/>
    <w:rsid w:val="00E41EFD"/>
    <w:rsid w:val="00E429B8"/>
    <w:rsid w:val="00E42E11"/>
    <w:rsid w:val="00E43B51"/>
    <w:rsid w:val="00E43D01"/>
    <w:rsid w:val="00E43FE7"/>
    <w:rsid w:val="00E44C9B"/>
    <w:rsid w:val="00E44EBA"/>
    <w:rsid w:val="00E450A9"/>
    <w:rsid w:val="00E45F77"/>
    <w:rsid w:val="00E462DB"/>
    <w:rsid w:val="00E46303"/>
    <w:rsid w:val="00E46703"/>
    <w:rsid w:val="00E4680D"/>
    <w:rsid w:val="00E473A4"/>
    <w:rsid w:val="00E50792"/>
    <w:rsid w:val="00E510EE"/>
    <w:rsid w:val="00E51C77"/>
    <w:rsid w:val="00E54EAD"/>
    <w:rsid w:val="00E565DA"/>
    <w:rsid w:val="00E56760"/>
    <w:rsid w:val="00E56862"/>
    <w:rsid w:val="00E57269"/>
    <w:rsid w:val="00E5746E"/>
    <w:rsid w:val="00E57FCC"/>
    <w:rsid w:val="00E600FF"/>
    <w:rsid w:val="00E609CA"/>
    <w:rsid w:val="00E620A1"/>
    <w:rsid w:val="00E62EBC"/>
    <w:rsid w:val="00E62F7D"/>
    <w:rsid w:val="00E6305B"/>
    <w:rsid w:val="00E6441D"/>
    <w:rsid w:val="00E64EC2"/>
    <w:rsid w:val="00E65F29"/>
    <w:rsid w:val="00E66C62"/>
    <w:rsid w:val="00E70392"/>
    <w:rsid w:val="00E7053D"/>
    <w:rsid w:val="00E71695"/>
    <w:rsid w:val="00E71FD4"/>
    <w:rsid w:val="00E729AE"/>
    <w:rsid w:val="00E72EB6"/>
    <w:rsid w:val="00E7492C"/>
    <w:rsid w:val="00E7616D"/>
    <w:rsid w:val="00E76716"/>
    <w:rsid w:val="00E76CDF"/>
    <w:rsid w:val="00E770E3"/>
    <w:rsid w:val="00E77909"/>
    <w:rsid w:val="00E8066F"/>
    <w:rsid w:val="00E80D12"/>
    <w:rsid w:val="00E826A6"/>
    <w:rsid w:val="00E832A0"/>
    <w:rsid w:val="00E8339F"/>
    <w:rsid w:val="00E83447"/>
    <w:rsid w:val="00E83670"/>
    <w:rsid w:val="00E83B75"/>
    <w:rsid w:val="00E83CC7"/>
    <w:rsid w:val="00E8481C"/>
    <w:rsid w:val="00E85457"/>
    <w:rsid w:val="00E8553A"/>
    <w:rsid w:val="00E85EA1"/>
    <w:rsid w:val="00E86F99"/>
    <w:rsid w:val="00E870A3"/>
    <w:rsid w:val="00E87579"/>
    <w:rsid w:val="00E90F77"/>
    <w:rsid w:val="00E910D6"/>
    <w:rsid w:val="00E921A6"/>
    <w:rsid w:val="00E925D4"/>
    <w:rsid w:val="00E92B40"/>
    <w:rsid w:val="00E92BB6"/>
    <w:rsid w:val="00E93369"/>
    <w:rsid w:val="00E9451C"/>
    <w:rsid w:val="00E958DC"/>
    <w:rsid w:val="00E95D83"/>
    <w:rsid w:val="00E95F70"/>
    <w:rsid w:val="00E97F92"/>
    <w:rsid w:val="00EA029E"/>
    <w:rsid w:val="00EA3936"/>
    <w:rsid w:val="00EA4306"/>
    <w:rsid w:val="00EA6FF8"/>
    <w:rsid w:val="00EA7604"/>
    <w:rsid w:val="00EA76FB"/>
    <w:rsid w:val="00EA7D29"/>
    <w:rsid w:val="00EA7E71"/>
    <w:rsid w:val="00EB14F9"/>
    <w:rsid w:val="00EB2F32"/>
    <w:rsid w:val="00EB2F81"/>
    <w:rsid w:val="00EB353F"/>
    <w:rsid w:val="00EB3C30"/>
    <w:rsid w:val="00EB400A"/>
    <w:rsid w:val="00EB480B"/>
    <w:rsid w:val="00EB4CBB"/>
    <w:rsid w:val="00EB5470"/>
    <w:rsid w:val="00EB5690"/>
    <w:rsid w:val="00EB5DAD"/>
    <w:rsid w:val="00EB7797"/>
    <w:rsid w:val="00EC0047"/>
    <w:rsid w:val="00EC0EC1"/>
    <w:rsid w:val="00EC13F0"/>
    <w:rsid w:val="00EC2A88"/>
    <w:rsid w:val="00EC308D"/>
    <w:rsid w:val="00EC3DEF"/>
    <w:rsid w:val="00EC4460"/>
    <w:rsid w:val="00EC4E2E"/>
    <w:rsid w:val="00ED0230"/>
    <w:rsid w:val="00ED118A"/>
    <w:rsid w:val="00ED1777"/>
    <w:rsid w:val="00ED2050"/>
    <w:rsid w:val="00ED3CF6"/>
    <w:rsid w:val="00ED4AAD"/>
    <w:rsid w:val="00ED514E"/>
    <w:rsid w:val="00ED517F"/>
    <w:rsid w:val="00ED618B"/>
    <w:rsid w:val="00ED7F01"/>
    <w:rsid w:val="00EE0050"/>
    <w:rsid w:val="00EE1534"/>
    <w:rsid w:val="00EE15CE"/>
    <w:rsid w:val="00EE2406"/>
    <w:rsid w:val="00EE2592"/>
    <w:rsid w:val="00EE32B7"/>
    <w:rsid w:val="00EE3D34"/>
    <w:rsid w:val="00EE51D6"/>
    <w:rsid w:val="00EE5247"/>
    <w:rsid w:val="00EE53BA"/>
    <w:rsid w:val="00EE5698"/>
    <w:rsid w:val="00EE5EAF"/>
    <w:rsid w:val="00EE6015"/>
    <w:rsid w:val="00EE63F3"/>
    <w:rsid w:val="00EE7084"/>
    <w:rsid w:val="00EF03A2"/>
    <w:rsid w:val="00EF072E"/>
    <w:rsid w:val="00EF08F6"/>
    <w:rsid w:val="00EF1EE9"/>
    <w:rsid w:val="00EF276C"/>
    <w:rsid w:val="00EF318D"/>
    <w:rsid w:val="00EF4CC3"/>
    <w:rsid w:val="00EF5AF4"/>
    <w:rsid w:val="00EF5E85"/>
    <w:rsid w:val="00EF5EB9"/>
    <w:rsid w:val="00EF67EB"/>
    <w:rsid w:val="00EF7483"/>
    <w:rsid w:val="00F00A6D"/>
    <w:rsid w:val="00F00C1C"/>
    <w:rsid w:val="00F00FC6"/>
    <w:rsid w:val="00F011F2"/>
    <w:rsid w:val="00F01F21"/>
    <w:rsid w:val="00F0206B"/>
    <w:rsid w:val="00F0385E"/>
    <w:rsid w:val="00F04F26"/>
    <w:rsid w:val="00F05CCE"/>
    <w:rsid w:val="00F05D8F"/>
    <w:rsid w:val="00F068D8"/>
    <w:rsid w:val="00F07E8E"/>
    <w:rsid w:val="00F110C7"/>
    <w:rsid w:val="00F1146C"/>
    <w:rsid w:val="00F115D1"/>
    <w:rsid w:val="00F11B20"/>
    <w:rsid w:val="00F11E45"/>
    <w:rsid w:val="00F122F2"/>
    <w:rsid w:val="00F132D2"/>
    <w:rsid w:val="00F13801"/>
    <w:rsid w:val="00F150E0"/>
    <w:rsid w:val="00F1570E"/>
    <w:rsid w:val="00F162E9"/>
    <w:rsid w:val="00F163AD"/>
    <w:rsid w:val="00F20E80"/>
    <w:rsid w:val="00F224E0"/>
    <w:rsid w:val="00F2278E"/>
    <w:rsid w:val="00F22992"/>
    <w:rsid w:val="00F22B5B"/>
    <w:rsid w:val="00F22F0E"/>
    <w:rsid w:val="00F24F43"/>
    <w:rsid w:val="00F25AE2"/>
    <w:rsid w:val="00F266EC"/>
    <w:rsid w:val="00F26824"/>
    <w:rsid w:val="00F26932"/>
    <w:rsid w:val="00F27029"/>
    <w:rsid w:val="00F27C26"/>
    <w:rsid w:val="00F30632"/>
    <w:rsid w:val="00F32524"/>
    <w:rsid w:val="00F34575"/>
    <w:rsid w:val="00F349D0"/>
    <w:rsid w:val="00F35263"/>
    <w:rsid w:val="00F35F78"/>
    <w:rsid w:val="00F3640F"/>
    <w:rsid w:val="00F36C30"/>
    <w:rsid w:val="00F36CE0"/>
    <w:rsid w:val="00F372C7"/>
    <w:rsid w:val="00F3756F"/>
    <w:rsid w:val="00F378D7"/>
    <w:rsid w:val="00F37A58"/>
    <w:rsid w:val="00F40711"/>
    <w:rsid w:val="00F40784"/>
    <w:rsid w:val="00F41715"/>
    <w:rsid w:val="00F43FD3"/>
    <w:rsid w:val="00F44931"/>
    <w:rsid w:val="00F45B62"/>
    <w:rsid w:val="00F4639B"/>
    <w:rsid w:val="00F46CBC"/>
    <w:rsid w:val="00F4712D"/>
    <w:rsid w:val="00F472D9"/>
    <w:rsid w:val="00F47750"/>
    <w:rsid w:val="00F4778C"/>
    <w:rsid w:val="00F477B5"/>
    <w:rsid w:val="00F47EE9"/>
    <w:rsid w:val="00F502C5"/>
    <w:rsid w:val="00F5077B"/>
    <w:rsid w:val="00F51122"/>
    <w:rsid w:val="00F51D0A"/>
    <w:rsid w:val="00F539F9"/>
    <w:rsid w:val="00F54F25"/>
    <w:rsid w:val="00F55A07"/>
    <w:rsid w:val="00F55B23"/>
    <w:rsid w:val="00F5618D"/>
    <w:rsid w:val="00F562C5"/>
    <w:rsid w:val="00F567B7"/>
    <w:rsid w:val="00F569F2"/>
    <w:rsid w:val="00F57915"/>
    <w:rsid w:val="00F6012E"/>
    <w:rsid w:val="00F61AE8"/>
    <w:rsid w:val="00F63457"/>
    <w:rsid w:val="00F64246"/>
    <w:rsid w:val="00F66186"/>
    <w:rsid w:val="00F66A39"/>
    <w:rsid w:val="00F67ED8"/>
    <w:rsid w:val="00F71B1E"/>
    <w:rsid w:val="00F71EC9"/>
    <w:rsid w:val="00F72702"/>
    <w:rsid w:val="00F72F2E"/>
    <w:rsid w:val="00F7492A"/>
    <w:rsid w:val="00F75CE8"/>
    <w:rsid w:val="00F75D9E"/>
    <w:rsid w:val="00F80630"/>
    <w:rsid w:val="00F8084C"/>
    <w:rsid w:val="00F80CFE"/>
    <w:rsid w:val="00F80E2B"/>
    <w:rsid w:val="00F81DAD"/>
    <w:rsid w:val="00F81F6B"/>
    <w:rsid w:val="00F8308B"/>
    <w:rsid w:val="00F83B31"/>
    <w:rsid w:val="00F84826"/>
    <w:rsid w:val="00F85BB6"/>
    <w:rsid w:val="00F85D50"/>
    <w:rsid w:val="00F867FC"/>
    <w:rsid w:val="00F86D6D"/>
    <w:rsid w:val="00F87D8D"/>
    <w:rsid w:val="00F90980"/>
    <w:rsid w:val="00F917D1"/>
    <w:rsid w:val="00F92A27"/>
    <w:rsid w:val="00F93B81"/>
    <w:rsid w:val="00F96CDC"/>
    <w:rsid w:val="00F97160"/>
    <w:rsid w:val="00F974C9"/>
    <w:rsid w:val="00FA0FA8"/>
    <w:rsid w:val="00FA21AD"/>
    <w:rsid w:val="00FA2A7E"/>
    <w:rsid w:val="00FA2F36"/>
    <w:rsid w:val="00FA3236"/>
    <w:rsid w:val="00FA3306"/>
    <w:rsid w:val="00FA3661"/>
    <w:rsid w:val="00FA4A70"/>
    <w:rsid w:val="00FA57E7"/>
    <w:rsid w:val="00FA5D31"/>
    <w:rsid w:val="00FB04A4"/>
    <w:rsid w:val="00FB0FEA"/>
    <w:rsid w:val="00FB1341"/>
    <w:rsid w:val="00FB305B"/>
    <w:rsid w:val="00FB30EE"/>
    <w:rsid w:val="00FB3A11"/>
    <w:rsid w:val="00FB3EAA"/>
    <w:rsid w:val="00FB3F13"/>
    <w:rsid w:val="00FB3FE9"/>
    <w:rsid w:val="00FB4B4B"/>
    <w:rsid w:val="00FB4CE7"/>
    <w:rsid w:val="00FB5D04"/>
    <w:rsid w:val="00FB755D"/>
    <w:rsid w:val="00FB7D75"/>
    <w:rsid w:val="00FB7FC4"/>
    <w:rsid w:val="00FC0259"/>
    <w:rsid w:val="00FC0887"/>
    <w:rsid w:val="00FC09BB"/>
    <w:rsid w:val="00FC184D"/>
    <w:rsid w:val="00FC2A3A"/>
    <w:rsid w:val="00FC4093"/>
    <w:rsid w:val="00FC73A6"/>
    <w:rsid w:val="00FC7F22"/>
    <w:rsid w:val="00FD1C7B"/>
    <w:rsid w:val="00FD2303"/>
    <w:rsid w:val="00FD261E"/>
    <w:rsid w:val="00FD4451"/>
    <w:rsid w:val="00FD4631"/>
    <w:rsid w:val="00FD5EE8"/>
    <w:rsid w:val="00FD79CD"/>
    <w:rsid w:val="00FD7CB7"/>
    <w:rsid w:val="00FE0B12"/>
    <w:rsid w:val="00FE11D7"/>
    <w:rsid w:val="00FE21B6"/>
    <w:rsid w:val="00FE2E1D"/>
    <w:rsid w:val="00FE4129"/>
    <w:rsid w:val="00FE415F"/>
    <w:rsid w:val="00FE4E76"/>
    <w:rsid w:val="00FE6400"/>
    <w:rsid w:val="00FE69AC"/>
    <w:rsid w:val="00FE77B5"/>
    <w:rsid w:val="00FF1616"/>
    <w:rsid w:val="00FF24E4"/>
    <w:rsid w:val="00FF2693"/>
    <w:rsid w:val="00FF2B5E"/>
    <w:rsid w:val="00FF3159"/>
    <w:rsid w:val="00FF337C"/>
    <w:rsid w:val="00FF37DB"/>
    <w:rsid w:val="00FF39F1"/>
    <w:rsid w:val="00FF3B47"/>
    <w:rsid w:val="00FF43AF"/>
    <w:rsid w:val="00FF455C"/>
    <w:rsid w:val="00FF4A61"/>
    <w:rsid w:val="00FF4ED6"/>
    <w:rsid w:val="00FF56FC"/>
    <w:rsid w:val="00FF5B28"/>
    <w:rsid w:val="00FF7279"/>
    <w:rsid w:val="00FF752C"/>
    <w:rsid w:val="01068EE8"/>
    <w:rsid w:val="014EB9FB"/>
    <w:rsid w:val="015317A3"/>
    <w:rsid w:val="01822BCC"/>
    <w:rsid w:val="01A2618D"/>
    <w:rsid w:val="01E6C444"/>
    <w:rsid w:val="01F1640B"/>
    <w:rsid w:val="01F8CF6D"/>
    <w:rsid w:val="022916DB"/>
    <w:rsid w:val="023A7CB8"/>
    <w:rsid w:val="02B3B26B"/>
    <w:rsid w:val="02D882B4"/>
    <w:rsid w:val="032FA5AD"/>
    <w:rsid w:val="034EC55D"/>
    <w:rsid w:val="035706FA"/>
    <w:rsid w:val="03946292"/>
    <w:rsid w:val="040A2144"/>
    <w:rsid w:val="040CF94F"/>
    <w:rsid w:val="040EB183"/>
    <w:rsid w:val="04283528"/>
    <w:rsid w:val="0433095D"/>
    <w:rsid w:val="043DEFB9"/>
    <w:rsid w:val="04DA2F20"/>
    <w:rsid w:val="0542EC5B"/>
    <w:rsid w:val="057180FA"/>
    <w:rsid w:val="05A282C5"/>
    <w:rsid w:val="05B4B5B7"/>
    <w:rsid w:val="062DD853"/>
    <w:rsid w:val="062FDE13"/>
    <w:rsid w:val="0695F24F"/>
    <w:rsid w:val="069E1772"/>
    <w:rsid w:val="07B92710"/>
    <w:rsid w:val="07EB294A"/>
    <w:rsid w:val="07F31E95"/>
    <w:rsid w:val="0910F7BC"/>
    <w:rsid w:val="09D797D8"/>
    <w:rsid w:val="09EE927C"/>
    <w:rsid w:val="09F60B58"/>
    <w:rsid w:val="0AB18747"/>
    <w:rsid w:val="0B294BB7"/>
    <w:rsid w:val="0B485E7C"/>
    <w:rsid w:val="0C210067"/>
    <w:rsid w:val="0C26EE7C"/>
    <w:rsid w:val="0C81F8E0"/>
    <w:rsid w:val="0CDBE80D"/>
    <w:rsid w:val="0D18B0FD"/>
    <w:rsid w:val="0D1D2F63"/>
    <w:rsid w:val="0D2E51DA"/>
    <w:rsid w:val="0D4FFC62"/>
    <w:rsid w:val="0E37E59A"/>
    <w:rsid w:val="0E6137BD"/>
    <w:rsid w:val="0E9FE985"/>
    <w:rsid w:val="0EB25941"/>
    <w:rsid w:val="0FA06DB4"/>
    <w:rsid w:val="104C8D19"/>
    <w:rsid w:val="10E905C4"/>
    <w:rsid w:val="116FE41B"/>
    <w:rsid w:val="11F51D66"/>
    <w:rsid w:val="11FDA9FF"/>
    <w:rsid w:val="1208A0A5"/>
    <w:rsid w:val="120E3AA3"/>
    <w:rsid w:val="120F26BB"/>
    <w:rsid w:val="122F68C1"/>
    <w:rsid w:val="126D863E"/>
    <w:rsid w:val="128805C2"/>
    <w:rsid w:val="12C7C0AA"/>
    <w:rsid w:val="12FAF908"/>
    <w:rsid w:val="1320CEB9"/>
    <w:rsid w:val="135D6FDE"/>
    <w:rsid w:val="135E9E1B"/>
    <w:rsid w:val="138AE45E"/>
    <w:rsid w:val="13AFFDAB"/>
    <w:rsid w:val="13BFA9C4"/>
    <w:rsid w:val="13C0F207"/>
    <w:rsid w:val="13EDCA56"/>
    <w:rsid w:val="13F1E8B2"/>
    <w:rsid w:val="141D5116"/>
    <w:rsid w:val="14745CEA"/>
    <w:rsid w:val="14812A81"/>
    <w:rsid w:val="1483AB53"/>
    <w:rsid w:val="14C9DE58"/>
    <w:rsid w:val="14CC23C2"/>
    <w:rsid w:val="14F4322F"/>
    <w:rsid w:val="15FFA179"/>
    <w:rsid w:val="16386970"/>
    <w:rsid w:val="167B74D7"/>
    <w:rsid w:val="16F9A926"/>
    <w:rsid w:val="16FC8749"/>
    <w:rsid w:val="1734F812"/>
    <w:rsid w:val="173B9EE8"/>
    <w:rsid w:val="17C1B43E"/>
    <w:rsid w:val="181CFDCA"/>
    <w:rsid w:val="1821334F"/>
    <w:rsid w:val="197336D2"/>
    <w:rsid w:val="199AA74F"/>
    <w:rsid w:val="19BE014B"/>
    <w:rsid w:val="19E0F4AF"/>
    <w:rsid w:val="1A7C26B7"/>
    <w:rsid w:val="1A917A25"/>
    <w:rsid w:val="1ACCD514"/>
    <w:rsid w:val="1AD01C24"/>
    <w:rsid w:val="1B8D848F"/>
    <w:rsid w:val="1BC83AE8"/>
    <w:rsid w:val="1BD81270"/>
    <w:rsid w:val="1BE4E128"/>
    <w:rsid w:val="1BEC6D42"/>
    <w:rsid w:val="1C134384"/>
    <w:rsid w:val="1C2E035B"/>
    <w:rsid w:val="1C2EBBA7"/>
    <w:rsid w:val="1CA361E8"/>
    <w:rsid w:val="1D12CEB3"/>
    <w:rsid w:val="1D6579A3"/>
    <w:rsid w:val="1D99CD44"/>
    <w:rsid w:val="1DC31BFD"/>
    <w:rsid w:val="1E22CEC7"/>
    <w:rsid w:val="1E8AFD9D"/>
    <w:rsid w:val="1E94FEE9"/>
    <w:rsid w:val="1EA40386"/>
    <w:rsid w:val="1EF07795"/>
    <w:rsid w:val="1EFF7DA7"/>
    <w:rsid w:val="1F08711B"/>
    <w:rsid w:val="1F0CE383"/>
    <w:rsid w:val="1F3B7CA9"/>
    <w:rsid w:val="1F966E79"/>
    <w:rsid w:val="1FA84BEB"/>
    <w:rsid w:val="21029321"/>
    <w:rsid w:val="21238ABA"/>
    <w:rsid w:val="217982F2"/>
    <w:rsid w:val="21CAAC9C"/>
    <w:rsid w:val="2237F817"/>
    <w:rsid w:val="22909789"/>
    <w:rsid w:val="22D70954"/>
    <w:rsid w:val="22F66447"/>
    <w:rsid w:val="231F9777"/>
    <w:rsid w:val="239C5434"/>
    <w:rsid w:val="23AE504C"/>
    <w:rsid w:val="23FCCC8F"/>
    <w:rsid w:val="2450DD00"/>
    <w:rsid w:val="2450E7F5"/>
    <w:rsid w:val="24581127"/>
    <w:rsid w:val="24BD3235"/>
    <w:rsid w:val="24CE8E55"/>
    <w:rsid w:val="24DE8FF2"/>
    <w:rsid w:val="24E99B7F"/>
    <w:rsid w:val="25132275"/>
    <w:rsid w:val="2516C892"/>
    <w:rsid w:val="2559130C"/>
    <w:rsid w:val="25A2C543"/>
    <w:rsid w:val="25BB5102"/>
    <w:rsid w:val="260F5F89"/>
    <w:rsid w:val="2762576E"/>
    <w:rsid w:val="27F27AB5"/>
    <w:rsid w:val="280919AC"/>
    <w:rsid w:val="282BE779"/>
    <w:rsid w:val="2849DA18"/>
    <w:rsid w:val="28ADB407"/>
    <w:rsid w:val="28D306C6"/>
    <w:rsid w:val="29A0CBE5"/>
    <w:rsid w:val="29BC8713"/>
    <w:rsid w:val="29FE0253"/>
    <w:rsid w:val="2A863450"/>
    <w:rsid w:val="2A8EB9D2"/>
    <w:rsid w:val="2AD9299D"/>
    <w:rsid w:val="2AFD9342"/>
    <w:rsid w:val="2B4B7443"/>
    <w:rsid w:val="2B4E4E15"/>
    <w:rsid w:val="2B9A81EA"/>
    <w:rsid w:val="2BBAE5AE"/>
    <w:rsid w:val="2C2246A9"/>
    <w:rsid w:val="2C9963A3"/>
    <w:rsid w:val="2CB81B2E"/>
    <w:rsid w:val="2D1399F9"/>
    <w:rsid w:val="2D7D19B4"/>
    <w:rsid w:val="2DAB1910"/>
    <w:rsid w:val="2E5D803F"/>
    <w:rsid w:val="2E64EB5E"/>
    <w:rsid w:val="2E764189"/>
    <w:rsid w:val="2EF4F725"/>
    <w:rsid w:val="2EFE2F90"/>
    <w:rsid w:val="2F0DB447"/>
    <w:rsid w:val="2F0DF08B"/>
    <w:rsid w:val="2F2A3DFB"/>
    <w:rsid w:val="2F5A0D6E"/>
    <w:rsid w:val="2FBB6221"/>
    <w:rsid w:val="2FD5143E"/>
    <w:rsid w:val="304B541F"/>
    <w:rsid w:val="304CE919"/>
    <w:rsid w:val="30DD0903"/>
    <w:rsid w:val="31237F66"/>
    <w:rsid w:val="3189C0D7"/>
    <w:rsid w:val="31AC4FE1"/>
    <w:rsid w:val="31DE25B7"/>
    <w:rsid w:val="31E07FEF"/>
    <w:rsid w:val="3229588C"/>
    <w:rsid w:val="327F1BF0"/>
    <w:rsid w:val="32EB6883"/>
    <w:rsid w:val="33012035"/>
    <w:rsid w:val="33104092"/>
    <w:rsid w:val="333A6A34"/>
    <w:rsid w:val="334535C2"/>
    <w:rsid w:val="33B080BF"/>
    <w:rsid w:val="340EFBC0"/>
    <w:rsid w:val="34246D6E"/>
    <w:rsid w:val="34742062"/>
    <w:rsid w:val="34F86561"/>
    <w:rsid w:val="35278936"/>
    <w:rsid w:val="35EE29F2"/>
    <w:rsid w:val="36779E0C"/>
    <w:rsid w:val="36B98C92"/>
    <w:rsid w:val="36C1AB4B"/>
    <w:rsid w:val="36DC4759"/>
    <w:rsid w:val="371A656D"/>
    <w:rsid w:val="3778C843"/>
    <w:rsid w:val="37A65366"/>
    <w:rsid w:val="37C37B96"/>
    <w:rsid w:val="3883F1E2"/>
    <w:rsid w:val="38FA262D"/>
    <w:rsid w:val="395B7524"/>
    <w:rsid w:val="3960F35B"/>
    <w:rsid w:val="39B2AB9F"/>
    <w:rsid w:val="39E09C24"/>
    <w:rsid w:val="3A07D121"/>
    <w:rsid w:val="3AA687F8"/>
    <w:rsid w:val="3ABB10E4"/>
    <w:rsid w:val="3AD8BBF3"/>
    <w:rsid w:val="3B0A243E"/>
    <w:rsid w:val="3B10B623"/>
    <w:rsid w:val="3B2B5518"/>
    <w:rsid w:val="3BBADF0C"/>
    <w:rsid w:val="3BEC4AD0"/>
    <w:rsid w:val="3C6524CF"/>
    <w:rsid w:val="3CBEADE6"/>
    <w:rsid w:val="3CD29610"/>
    <w:rsid w:val="3CE32440"/>
    <w:rsid w:val="3CF3156D"/>
    <w:rsid w:val="3D48FD55"/>
    <w:rsid w:val="3D9D8A9B"/>
    <w:rsid w:val="3DC1A59A"/>
    <w:rsid w:val="3E409248"/>
    <w:rsid w:val="3E5BD29D"/>
    <w:rsid w:val="3E7775BA"/>
    <w:rsid w:val="3F6F9651"/>
    <w:rsid w:val="3FB8D4EC"/>
    <w:rsid w:val="3FE26CB7"/>
    <w:rsid w:val="3FE5951B"/>
    <w:rsid w:val="40207B5B"/>
    <w:rsid w:val="40A0DFFB"/>
    <w:rsid w:val="40C0700F"/>
    <w:rsid w:val="40D4346C"/>
    <w:rsid w:val="41E87C86"/>
    <w:rsid w:val="42205384"/>
    <w:rsid w:val="423BC094"/>
    <w:rsid w:val="42A02FC6"/>
    <w:rsid w:val="42BB4387"/>
    <w:rsid w:val="42C015AD"/>
    <w:rsid w:val="42D1E8E1"/>
    <w:rsid w:val="42D7A6F3"/>
    <w:rsid w:val="430D8E1A"/>
    <w:rsid w:val="433D8B00"/>
    <w:rsid w:val="43B5C6E0"/>
    <w:rsid w:val="43CE378B"/>
    <w:rsid w:val="44321D0F"/>
    <w:rsid w:val="446C1A18"/>
    <w:rsid w:val="44959C9B"/>
    <w:rsid w:val="44DC8EBF"/>
    <w:rsid w:val="44F545D6"/>
    <w:rsid w:val="456AC897"/>
    <w:rsid w:val="45852A03"/>
    <w:rsid w:val="4592FEC7"/>
    <w:rsid w:val="45E11B43"/>
    <w:rsid w:val="46070C39"/>
    <w:rsid w:val="4635A294"/>
    <w:rsid w:val="46911637"/>
    <w:rsid w:val="46956898"/>
    <w:rsid w:val="4708F916"/>
    <w:rsid w:val="47AD2360"/>
    <w:rsid w:val="47E6BADD"/>
    <w:rsid w:val="486E744C"/>
    <w:rsid w:val="48801279"/>
    <w:rsid w:val="48BEEAF9"/>
    <w:rsid w:val="48F3B30A"/>
    <w:rsid w:val="4901541B"/>
    <w:rsid w:val="490E767E"/>
    <w:rsid w:val="490E8B8B"/>
    <w:rsid w:val="49829645"/>
    <w:rsid w:val="4990DCD6"/>
    <w:rsid w:val="49BDEFCD"/>
    <w:rsid w:val="49CA33B2"/>
    <w:rsid w:val="49E38615"/>
    <w:rsid w:val="49E88C08"/>
    <w:rsid w:val="49F4A0C8"/>
    <w:rsid w:val="4A0B4E96"/>
    <w:rsid w:val="4AAAB3CF"/>
    <w:rsid w:val="4AE7EEC5"/>
    <w:rsid w:val="4AF63DEC"/>
    <w:rsid w:val="4B38DBA3"/>
    <w:rsid w:val="4B833EE5"/>
    <w:rsid w:val="4B8432B4"/>
    <w:rsid w:val="4B89A9A7"/>
    <w:rsid w:val="4BAECE7E"/>
    <w:rsid w:val="4BED4301"/>
    <w:rsid w:val="4BFB448F"/>
    <w:rsid w:val="4C02404B"/>
    <w:rsid w:val="4C4F87B0"/>
    <w:rsid w:val="4C78A2C4"/>
    <w:rsid w:val="4CEF0FC2"/>
    <w:rsid w:val="4CF37ACA"/>
    <w:rsid w:val="4D96B22A"/>
    <w:rsid w:val="4DCEC008"/>
    <w:rsid w:val="4E1E5EC5"/>
    <w:rsid w:val="4E43D01D"/>
    <w:rsid w:val="4ED1A623"/>
    <w:rsid w:val="4F0DF0BD"/>
    <w:rsid w:val="4FB506FA"/>
    <w:rsid w:val="50053EFF"/>
    <w:rsid w:val="502898B0"/>
    <w:rsid w:val="5029B246"/>
    <w:rsid w:val="5093E841"/>
    <w:rsid w:val="50A1259B"/>
    <w:rsid w:val="50EF1E8C"/>
    <w:rsid w:val="5103B23E"/>
    <w:rsid w:val="51CD90B2"/>
    <w:rsid w:val="526B501D"/>
    <w:rsid w:val="52CA8BD6"/>
    <w:rsid w:val="52F85C76"/>
    <w:rsid w:val="530A4CBA"/>
    <w:rsid w:val="53111456"/>
    <w:rsid w:val="5313027F"/>
    <w:rsid w:val="531955AE"/>
    <w:rsid w:val="533EDB3F"/>
    <w:rsid w:val="541052E6"/>
    <w:rsid w:val="54110EBB"/>
    <w:rsid w:val="541B5A44"/>
    <w:rsid w:val="5442E2F5"/>
    <w:rsid w:val="546A8951"/>
    <w:rsid w:val="5477C456"/>
    <w:rsid w:val="549432E5"/>
    <w:rsid w:val="54BA4549"/>
    <w:rsid w:val="54F6A146"/>
    <w:rsid w:val="5540E7A7"/>
    <w:rsid w:val="55561C18"/>
    <w:rsid w:val="5574E10F"/>
    <w:rsid w:val="558C6054"/>
    <w:rsid w:val="55DF2C96"/>
    <w:rsid w:val="56346C79"/>
    <w:rsid w:val="56558A53"/>
    <w:rsid w:val="565A4043"/>
    <w:rsid w:val="56D3A54D"/>
    <w:rsid w:val="56F65A5B"/>
    <w:rsid w:val="574ABD20"/>
    <w:rsid w:val="57509411"/>
    <w:rsid w:val="5767FC81"/>
    <w:rsid w:val="577CF963"/>
    <w:rsid w:val="57B08160"/>
    <w:rsid w:val="57B7EB56"/>
    <w:rsid w:val="57EB2AA4"/>
    <w:rsid w:val="58355DA5"/>
    <w:rsid w:val="58DE7D2D"/>
    <w:rsid w:val="58DF896C"/>
    <w:rsid w:val="58E0DE4B"/>
    <w:rsid w:val="590876D8"/>
    <w:rsid w:val="593D54B3"/>
    <w:rsid w:val="59558582"/>
    <w:rsid w:val="59815CAA"/>
    <w:rsid w:val="59A0BEC7"/>
    <w:rsid w:val="5A38C306"/>
    <w:rsid w:val="5A3FAF12"/>
    <w:rsid w:val="5A4E9161"/>
    <w:rsid w:val="5B2405A6"/>
    <w:rsid w:val="5B2BCB36"/>
    <w:rsid w:val="5B2D1889"/>
    <w:rsid w:val="5BE42D2B"/>
    <w:rsid w:val="5C340E63"/>
    <w:rsid w:val="5C47FB74"/>
    <w:rsid w:val="5C6841C8"/>
    <w:rsid w:val="5C82D63B"/>
    <w:rsid w:val="5CA4CE49"/>
    <w:rsid w:val="5CAD97F9"/>
    <w:rsid w:val="5D0F416A"/>
    <w:rsid w:val="5D400A1B"/>
    <w:rsid w:val="5D57DF0D"/>
    <w:rsid w:val="5D985943"/>
    <w:rsid w:val="5DA301D9"/>
    <w:rsid w:val="5E170153"/>
    <w:rsid w:val="5E8C08C4"/>
    <w:rsid w:val="5EBAD664"/>
    <w:rsid w:val="5EE97E8A"/>
    <w:rsid w:val="5F632762"/>
    <w:rsid w:val="5F882A67"/>
    <w:rsid w:val="5F91736F"/>
    <w:rsid w:val="5FF2A071"/>
    <w:rsid w:val="6005F418"/>
    <w:rsid w:val="601211C8"/>
    <w:rsid w:val="60932F80"/>
    <w:rsid w:val="60C64797"/>
    <w:rsid w:val="6122E45F"/>
    <w:rsid w:val="61508208"/>
    <w:rsid w:val="62DD8685"/>
    <w:rsid w:val="63561CDD"/>
    <w:rsid w:val="63C06164"/>
    <w:rsid w:val="63E16797"/>
    <w:rsid w:val="63E5DAB2"/>
    <w:rsid w:val="64502A6F"/>
    <w:rsid w:val="6460579F"/>
    <w:rsid w:val="64A83FF3"/>
    <w:rsid w:val="6555F0BB"/>
    <w:rsid w:val="655C39EE"/>
    <w:rsid w:val="656DA8A2"/>
    <w:rsid w:val="6581AB13"/>
    <w:rsid w:val="65E55766"/>
    <w:rsid w:val="663B6B68"/>
    <w:rsid w:val="66431FCC"/>
    <w:rsid w:val="66469407"/>
    <w:rsid w:val="66A9A756"/>
    <w:rsid w:val="66AE279F"/>
    <w:rsid w:val="66E54FAB"/>
    <w:rsid w:val="66F80A4F"/>
    <w:rsid w:val="6785DD9E"/>
    <w:rsid w:val="67C35E72"/>
    <w:rsid w:val="67EE063A"/>
    <w:rsid w:val="682B9BFD"/>
    <w:rsid w:val="6857984D"/>
    <w:rsid w:val="685FC2F1"/>
    <w:rsid w:val="6898055A"/>
    <w:rsid w:val="68E73542"/>
    <w:rsid w:val="6905EA36"/>
    <w:rsid w:val="691C01B3"/>
    <w:rsid w:val="69D71AB8"/>
    <w:rsid w:val="69E40595"/>
    <w:rsid w:val="6A4ACC32"/>
    <w:rsid w:val="6A932732"/>
    <w:rsid w:val="6C1762CD"/>
    <w:rsid w:val="6C3602F7"/>
    <w:rsid w:val="6C3F7B69"/>
    <w:rsid w:val="6C7EC9D1"/>
    <w:rsid w:val="6C906F01"/>
    <w:rsid w:val="6CAB4FE5"/>
    <w:rsid w:val="6CB5515E"/>
    <w:rsid w:val="6D73C5B3"/>
    <w:rsid w:val="6D9AC1EF"/>
    <w:rsid w:val="6E1DA65A"/>
    <w:rsid w:val="6E6E4DDB"/>
    <w:rsid w:val="6ED986C7"/>
    <w:rsid w:val="6FA92C35"/>
    <w:rsid w:val="701C56CB"/>
    <w:rsid w:val="70281CCB"/>
    <w:rsid w:val="70A34DD1"/>
    <w:rsid w:val="70A974D6"/>
    <w:rsid w:val="710338D5"/>
    <w:rsid w:val="71353A05"/>
    <w:rsid w:val="7140CDD2"/>
    <w:rsid w:val="715B3051"/>
    <w:rsid w:val="71B7177F"/>
    <w:rsid w:val="71C5B50B"/>
    <w:rsid w:val="71E97D0D"/>
    <w:rsid w:val="722AFBF1"/>
    <w:rsid w:val="72360866"/>
    <w:rsid w:val="726B9C26"/>
    <w:rsid w:val="726E1A86"/>
    <w:rsid w:val="7274367B"/>
    <w:rsid w:val="72FD2BA1"/>
    <w:rsid w:val="73062847"/>
    <w:rsid w:val="7355EDC5"/>
    <w:rsid w:val="74155D3B"/>
    <w:rsid w:val="74AFED6B"/>
    <w:rsid w:val="74B50A96"/>
    <w:rsid w:val="74C11829"/>
    <w:rsid w:val="759803B0"/>
    <w:rsid w:val="75D1B805"/>
    <w:rsid w:val="75EA6531"/>
    <w:rsid w:val="76982367"/>
    <w:rsid w:val="76B0CA02"/>
    <w:rsid w:val="7790ECB4"/>
    <w:rsid w:val="77C1266D"/>
    <w:rsid w:val="781DDFB1"/>
    <w:rsid w:val="7865777A"/>
    <w:rsid w:val="78821196"/>
    <w:rsid w:val="78B345EC"/>
    <w:rsid w:val="7910EE0C"/>
    <w:rsid w:val="796B558C"/>
    <w:rsid w:val="79716625"/>
    <w:rsid w:val="7A219BDE"/>
    <w:rsid w:val="7A32B9B5"/>
    <w:rsid w:val="7A36A786"/>
    <w:rsid w:val="7A75AA38"/>
    <w:rsid w:val="7A79DF46"/>
    <w:rsid w:val="7AD1273A"/>
    <w:rsid w:val="7B16EFAB"/>
    <w:rsid w:val="7B2A02A2"/>
    <w:rsid w:val="7B5CFF65"/>
    <w:rsid w:val="7BD27B8E"/>
    <w:rsid w:val="7BE0108B"/>
    <w:rsid w:val="7C266A8A"/>
    <w:rsid w:val="7C33E65C"/>
    <w:rsid w:val="7C7F7D69"/>
    <w:rsid w:val="7CABB5AE"/>
    <w:rsid w:val="7CFA1570"/>
    <w:rsid w:val="7D6434B1"/>
    <w:rsid w:val="7D938682"/>
    <w:rsid w:val="7DA3C957"/>
    <w:rsid w:val="7DDF328F"/>
    <w:rsid w:val="7F1AB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D4E734B"/>
  <w14:defaultImageDpi w14:val="300"/>
  <w15:docId w15:val="{EC1E0202-4598-4E27-8AE8-5DDC83E8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0DBC"/>
    <w:rPr>
      <w:rFonts w:ascii="Helvetica" w:eastAsia="SimSun" w:hAnsi="Helvetica" w:cs="Times New Roman"/>
      <w:lang w:val="cs-CZ" w:eastAsia="zh-CN"/>
    </w:rPr>
  </w:style>
  <w:style w:type="paragraph" w:styleId="Nadpis1">
    <w:name w:val="heading 1"/>
    <w:basedOn w:val="Normln"/>
    <w:next w:val="Normln"/>
    <w:link w:val="Nadpis1Char"/>
    <w:uiPriority w:val="9"/>
    <w:qFormat/>
    <w:rsid w:val="002D0DBC"/>
    <w:pPr>
      <w:keepNext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43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80E63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en-GB" w:eastAsia="fr-FR"/>
    </w:rPr>
  </w:style>
  <w:style w:type="character" w:customStyle="1" w:styleId="ZhlavChar">
    <w:name w:val="Záhlaví Char"/>
    <w:basedOn w:val="Standardnpsmoodstavce"/>
    <w:link w:val="Zhlav"/>
    <w:uiPriority w:val="99"/>
    <w:rsid w:val="00280E63"/>
  </w:style>
  <w:style w:type="paragraph" w:styleId="Zpat">
    <w:name w:val="footer"/>
    <w:basedOn w:val="Normln"/>
    <w:link w:val="ZpatChar"/>
    <w:uiPriority w:val="99"/>
    <w:unhideWhenUsed/>
    <w:rsid w:val="00280E63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en-GB" w:eastAsia="fr-FR"/>
    </w:rPr>
  </w:style>
  <w:style w:type="character" w:customStyle="1" w:styleId="ZpatChar">
    <w:name w:val="Zápatí Char"/>
    <w:basedOn w:val="Standardnpsmoodstavce"/>
    <w:link w:val="Zpat"/>
    <w:uiPriority w:val="99"/>
    <w:rsid w:val="00280E63"/>
  </w:style>
  <w:style w:type="paragraph" w:styleId="Prosttext">
    <w:name w:val="Plain Text"/>
    <w:basedOn w:val="Normln"/>
    <w:link w:val="ProsttextChar"/>
    <w:uiPriority w:val="99"/>
    <w:unhideWhenUsed/>
    <w:rsid w:val="00280E63"/>
    <w:rPr>
      <w:rFonts w:ascii="Courier" w:eastAsiaTheme="minorEastAsia" w:hAnsi="Courier" w:cstheme="minorBidi"/>
      <w:sz w:val="21"/>
      <w:szCs w:val="21"/>
      <w:lang w:val="en-GB" w:eastAsia="fr-FR"/>
    </w:rPr>
  </w:style>
  <w:style w:type="character" w:customStyle="1" w:styleId="ProsttextChar">
    <w:name w:val="Prostý text Char"/>
    <w:basedOn w:val="Standardnpsmoodstavce"/>
    <w:link w:val="Prosttext"/>
    <w:uiPriority w:val="99"/>
    <w:rsid w:val="00280E63"/>
    <w:rPr>
      <w:rFonts w:ascii="Courier" w:hAnsi="Courier"/>
      <w:sz w:val="21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0E63"/>
    <w:rPr>
      <w:rFonts w:ascii="Lucida Grande" w:eastAsiaTheme="minorEastAsia" w:hAnsi="Lucida Grande" w:cs="Lucida Grande"/>
      <w:sz w:val="18"/>
      <w:szCs w:val="18"/>
      <w:lang w:val="en-GB" w:eastAsia="fr-FR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E63"/>
    <w:rPr>
      <w:rFonts w:ascii="Lucida Grande" w:hAnsi="Lucida Grande" w:cs="Lucida Grande"/>
      <w:sz w:val="18"/>
      <w:szCs w:val="18"/>
    </w:rPr>
  </w:style>
  <w:style w:type="paragraph" w:customStyle="1" w:styleId="Destinataire">
    <w:name w:val="Destinataire"/>
    <w:next w:val="Normln"/>
    <w:rsid w:val="000F356D"/>
    <w:rPr>
      <w:rFonts w:ascii="Arial" w:eastAsia="Times New Roman" w:hAnsi="Arial" w:cs="Times New Roman"/>
      <w:b/>
      <w:caps/>
      <w:lang w:val="fr-FR"/>
    </w:rPr>
  </w:style>
  <w:style w:type="paragraph" w:customStyle="1" w:styleId="Adresse">
    <w:name w:val="Adresse"/>
    <w:basedOn w:val="Normln"/>
    <w:link w:val="AdresseCar"/>
    <w:rsid w:val="000F356D"/>
    <w:pPr>
      <w:widowControl w:val="0"/>
      <w:spacing w:line="280" w:lineRule="exact"/>
    </w:pPr>
    <w:rPr>
      <w:rFonts w:ascii="Arial" w:eastAsia="Times New Roman" w:hAnsi="Arial"/>
      <w:sz w:val="20"/>
      <w:szCs w:val="20"/>
      <w:lang w:val="fr-FR" w:eastAsia="fr-FR"/>
    </w:rPr>
  </w:style>
  <w:style w:type="character" w:customStyle="1" w:styleId="AdresseCar">
    <w:name w:val="Adresse Car"/>
    <w:basedOn w:val="Standardnpsmoodstavce"/>
    <w:link w:val="Adresse"/>
    <w:rsid w:val="000F356D"/>
    <w:rPr>
      <w:rFonts w:ascii="Arial" w:eastAsia="Times New Roman" w:hAnsi="Arial" w:cs="Times New Roman"/>
      <w:sz w:val="20"/>
      <w:szCs w:val="20"/>
      <w:lang w:val="fr-FR"/>
    </w:rPr>
  </w:style>
  <w:style w:type="character" w:styleId="Hypertextovodkaz">
    <w:name w:val="Hyperlink"/>
    <w:basedOn w:val="Standardnpsmoodstavce"/>
    <w:uiPriority w:val="99"/>
    <w:unhideWhenUsed/>
    <w:rsid w:val="004A124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2D0DBC"/>
    <w:rPr>
      <w:rFonts w:ascii="Helvetica" w:eastAsia="SimSun" w:hAnsi="Helvetica" w:cs="Times New Roman"/>
      <w:sz w:val="32"/>
      <w:lang w:val="cs-CZ" w:eastAsia="zh-CN"/>
    </w:rPr>
  </w:style>
  <w:style w:type="character" w:customStyle="1" w:styleId="Teksttreci2">
    <w:name w:val="Tekst treści (2)"/>
    <w:basedOn w:val="Standardnpsmoodstavce"/>
    <w:link w:val="Teksttreci21"/>
    <w:uiPriority w:val="99"/>
    <w:rsid w:val="00121F32"/>
    <w:rPr>
      <w:rFonts w:ascii="Arial" w:hAnsi="Arial" w:cs="Arial"/>
      <w:shd w:val="clear" w:color="auto" w:fill="FFFFFF"/>
    </w:rPr>
  </w:style>
  <w:style w:type="character" w:customStyle="1" w:styleId="Nagwek3">
    <w:name w:val="Nagłówek #3"/>
    <w:basedOn w:val="Standardnpsmoodstavce"/>
    <w:link w:val="Nagwek31"/>
    <w:uiPriority w:val="99"/>
    <w:rsid w:val="00121F32"/>
    <w:rPr>
      <w:rFonts w:ascii="Arial" w:hAnsi="Arial" w:cs="Arial"/>
      <w:b/>
      <w:bCs/>
      <w:shd w:val="clear" w:color="auto" w:fill="FFFFFF"/>
    </w:rPr>
  </w:style>
  <w:style w:type="character" w:customStyle="1" w:styleId="Nagwek33">
    <w:name w:val="Nagłówek #33"/>
    <w:basedOn w:val="Nagwek3"/>
    <w:uiPriority w:val="99"/>
    <w:rsid w:val="00121F32"/>
    <w:rPr>
      <w:rFonts w:ascii="Arial" w:hAnsi="Arial" w:cs="Arial"/>
      <w:b/>
      <w:bCs/>
      <w:u w:val="single"/>
      <w:shd w:val="clear" w:color="auto" w:fill="FFFFFF"/>
    </w:rPr>
  </w:style>
  <w:style w:type="paragraph" w:customStyle="1" w:styleId="Teksttreci21">
    <w:name w:val="Tekst treści (2)1"/>
    <w:basedOn w:val="Normln"/>
    <w:link w:val="Teksttreci2"/>
    <w:uiPriority w:val="99"/>
    <w:rsid w:val="00121F32"/>
    <w:pPr>
      <w:shd w:val="clear" w:color="auto" w:fill="FFFFFF"/>
      <w:spacing w:before="540" w:after="540" w:line="317" w:lineRule="exact"/>
      <w:jc w:val="both"/>
    </w:pPr>
    <w:rPr>
      <w:rFonts w:ascii="Arial" w:eastAsiaTheme="minorEastAsia" w:hAnsi="Arial" w:cs="Arial"/>
      <w:lang w:val="en-GB" w:eastAsia="fr-FR"/>
    </w:rPr>
  </w:style>
  <w:style w:type="paragraph" w:customStyle="1" w:styleId="Nagwek31">
    <w:name w:val="Nagłówek #31"/>
    <w:basedOn w:val="Normln"/>
    <w:link w:val="Nagwek3"/>
    <w:uiPriority w:val="99"/>
    <w:rsid w:val="00121F32"/>
    <w:pPr>
      <w:shd w:val="clear" w:color="auto" w:fill="FFFFFF"/>
      <w:spacing w:before="420" w:after="360" w:line="240" w:lineRule="atLeast"/>
      <w:outlineLvl w:val="2"/>
    </w:pPr>
    <w:rPr>
      <w:rFonts w:ascii="Arial" w:eastAsiaTheme="minorEastAsia" w:hAnsi="Arial" w:cs="Arial"/>
      <w:b/>
      <w:bCs/>
      <w:lang w:val="en-GB" w:eastAsia="fr-FR"/>
    </w:rPr>
  </w:style>
  <w:style w:type="character" w:customStyle="1" w:styleId="Nadpis2Char">
    <w:name w:val="Nadpis 2 Char"/>
    <w:basedOn w:val="Standardnpsmoodstavce"/>
    <w:link w:val="Nadpis2"/>
    <w:uiPriority w:val="9"/>
    <w:rsid w:val="00FF43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 w:eastAsia="zh-CN"/>
    </w:rPr>
  </w:style>
  <w:style w:type="paragraph" w:styleId="Odstavecseseznamem">
    <w:name w:val="List Paragraph"/>
    <w:basedOn w:val="Normln"/>
    <w:uiPriority w:val="34"/>
    <w:qFormat/>
    <w:rsid w:val="00971922"/>
    <w:pPr>
      <w:ind w:left="720"/>
    </w:pPr>
    <w:rPr>
      <w:rFonts w:eastAsiaTheme="minorHAnsi"/>
      <w:szCs w:val="22"/>
      <w:lang w:val="en-US" w:eastAsia="en-US"/>
    </w:rPr>
  </w:style>
  <w:style w:type="paragraph" w:customStyle="1" w:styleId="Default">
    <w:name w:val="Default"/>
    <w:rsid w:val="00FF337C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table" w:styleId="Prosttabulka2">
    <w:name w:val="Plain Table 2"/>
    <w:basedOn w:val="Normlntabulka"/>
    <w:uiPriority w:val="99"/>
    <w:rsid w:val="000D5F6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DE47E4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250C7E"/>
    <w:pPr>
      <w:spacing w:before="100" w:beforeAutospacing="1" w:after="100" w:afterAutospacing="1"/>
    </w:pPr>
    <w:rPr>
      <w:rFonts w:ascii="Times New Roman" w:eastAsiaTheme="minorEastAsia" w:hAnsi="Times New Roman"/>
      <w:lang w:eastAsia="cs-CZ"/>
    </w:rPr>
  </w:style>
  <w:style w:type="paragraph" w:styleId="Bezmezer">
    <w:name w:val="No Spacing"/>
    <w:uiPriority w:val="1"/>
    <w:qFormat/>
    <w:rsid w:val="00866976"/>
    <w:rPr>
      <w:rFonts w:eastAsiaTheme="minorHAnsi"/>
      <w:sz w:val="22"/>
      <w:szCs w:val="22"/>
      <w:lang w:val="cs-CZ" w:eastAsia="en-US"/>
    </w:rPr>
  </w:style>
  <w:style w:type="paragraph" w:customStyle="1" w:styleId="msipfootere6ab8ed6">
    <w:name w:val="msipfootere6ab8ed6"/>
    <w:basedOn w:val="Normln"/>
    <w:rsid w:val="007711F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CB6D56"/>
    <w:rPr>
      <w:color w:val="800080" w:themeColor="followedHyperlink"/>
      <w:u w:val="single"/>
    </w:rPr>
  </w:style>
  <w:style w:type="paragraph" w:customStyle="1" w:styleId="paragraph">
    <w:name w:val="paragraph"/>
    <w:basedOn w:val="Normln"/>
    <w:rsid w:val="006669DE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customStyle="1" w:styleId="normaltextrun">
    <w:name w:val="normaltextrun"/>
    <w:basedOn w:val="Standardnpsmoodstavce"/>
    <w:rsid w:val="006669DE"/>
  </w:style>
  <w:style w:type="character" w:customStyle="1" w:styleId="eop">
    <w:name w:val="eop"/>
    <w:basedOn w:val="Standardnpsmoodstavce"/>
    <w:rsid w:val="00666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51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33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186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15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61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48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164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55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60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5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00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61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699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5775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4719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4602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692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5318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144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7103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882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58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x15781\AppData\Local\Temp\Temp1_R_RENAULT_Papier%20entete_Word_FR_v1.zip\R_RENAULT_Papier%20entete_Word_FR_v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BDFAD9AB24345BCC0F9121ED1F544" ma:contentTypeVersion="2" ma:contentTypeDescription="Create a new document." ma:contentTypeScope="" ma:versionID="c9b06b63c280cbec6fda8df16b4ec4ab">
  <xsd:schema xmlns:xsd="http://www.w3.org/2001/XMLSchema" xmlns:xs="http://www.w3.org/2001/XMLSchema" xmlns:p="http://schemas.microsoft.com/office/2006/metadata/properties" xmlns:ns2="c5e8b108-4e63-49ef-be76-bb55ab1621b3" targetNamespace="http://schemas.microsoft.com/office/2006/metadata/properties" ma:root="true" ma:fieldsID="a797646cb192a8e80be735f4c5084e6f" ns2:_="">
    <xsd:import namespace="c5e8b108-4e63-49ef-be76-bb55ab1621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8b108-4e63-49ef-be76-bb55ab162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483050-B311-43E3-AF21-09E721F47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8b108-4e63-49ef-be76-bb55ab162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FB793-B92D-48CF-BEB8-0351DB412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B6EB37-6140-4110-804D-76D4E11DA4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B6F1E9-95E9-46A1-A5B0-1CDBC10B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R_RENAULT_Papier entete_Word_FR_v1</Template>
  <TotalTime>21</TotalTime>
  <Pages>2</Pages>
  <Words>315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DVORAK Miroslav</dc:creator>
  <cp:keywords/>
  <dc:description/>
  <cp:lastModifiedBy>SKALICKOVA Jitka</cp:lastModifiedBy>
  <cp:revision>15</cp:revision>
  <cp:lastPrinted>2021-02-11T11:29:00Z</cp:lastPrinted>
  <dcterms:created xsi:type="dcterms:W3CDTF">2021-02-11T11:12:00Z</dcterms:created>
  <dcterms:modified xsi:type="dcterms:W3CDTF">2021-02-11T14:46:00Z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0x010100BEBBDFAD9AB24345BCC0F9121ED1F544</vt:lpwstr>
  </property>
  <property fmtid="{D5CDD505-2E9C-101B-9397-08002B2CF9AE}" pid="4" name="MSIP_Label_fd1c0902-ed92-4fed-896d-2e7725de02d4_Enabled">
    <vt:lpwstr>true</vt:lpwstr>
  </property>
  <property fmtid="{D5CDD505-2E9C-101B-9397-08002B2CF9AE}" pid="5" name="MSIP_Label_fd1c0902-ed92-4fed-896d-2e7725de02d4_SetDate">
    <vt:lpwstr>2021-02-11T11:28:59Z</vt:lpwstr>
  </property>
  <property fmtid="{D5CDD505-2E9C-101B-9397-08002B2CF9AE}" pid="6" name="MSIP_Label_fd1c0902-ed92-4fed-896d-2e7725de02d4_Method">
    <vt:lpwstr>Standard</vt:lpwstr>
  </property>
  <property fmtid="{D5CDD505-2E9C-101B-9397-08002B2CF9AE}" pid="7" name="MSIP_Label_fd1c0902-ed92-4fed-896d-2e7725de02d4_Name">
    <vt:lpwstr>Anyone (not protected)</vt:lpwstr>
  </property>
  <property fmtid="{D5CDD505-2E9C-101B-9397-08002B2CF9AE}" pid="8" name="MSIP_Label_fd1c0902-ed92-4fed-896d-2e7725de02d4_SiteId">
    <vt:lpwstr>d6b0bbee-7cd9-4d60-bce6-4a67b543e2ae</vt:lpwstr>
  </property>
  <property fmtid="{D5CDD505-2E9C-101B-9397-08002B2CF9AE}" pid="9" name="MSIP_Label_fd1c0902-ed92-4fed-896d-2e7725de02d4_ActionId">
    <vt:lpwstr/>
  </property>
  <property fmtid="{D5CDD505-2E9C-101B-9397-08002B2CF9AE}" pid="10" name="MSIP_Label_fd1c0902-ed92-4fed-896d-2e7725de02d4_ContentBits">
    <vt:lpwstr>2</vt:lpwstr>
  </property>
</Properties>
</file>